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1E1" w:rsidRDefault="00BB61E1" w:rsidP="00BB61E1">
      <w:pPr>
        <w:spacing w:line="0" w:lineRule="atLeast"/>
        <w:rPr>
          <w:b/>
        </w:rPr>
      </w:pPr>
      <w:r>
        <w:rPr>
          <w:b/>
        </w:rPr>
        <w:t>For immediate release:</w:t>
      </w:r>
    </w:p>
    <w:p w:rsidR="00BB61E1" w:rsidRDefault="00C6480B" w:rsidP="00BB61E1">
      <w:pPr>
        <w:spacing w:line="236" w:lineRule="auto"/>
      </w:pPr>
      <w:r>
        <w:t>February 6</w:t>
      </w:r>
      <w:r w:rsidR="00BB61E1">
        <w:t>, 2019</w:t>
      </w:r>
    </w:p>
    <w:p w:rsidR="00BB61E1" w:rsidRDefault="00BB61E1" w:rsidP="00BB61E1">
      <w:pPr>
        <w:spacing w:line="288" w:lineRule="exact"/>
      </w:pPr>
    </w:p>
    <w:p w:rsidR="00BB61E1" w:rsidRDefault="00BB61E1" w:rsidP="00BB61E1">
      <w:pPr>
        <w:spacing w:line="234" w:lineRule="auto"/>
        <w:ind w:left="60" w:right="80"/>
      </w:pPr>
      <w:r>
        <w:rPr>
          <w:b/>
        </w:rPr>
        <w:t xml:space="preserve">Contact: </w:t>
      </w:r>
      <w:r>
        <w:t>Matthew Wall, Executive Director, Western States Seismic Policy Council</w:t>
      </w:r>
      <w:r>
        <w:rPr>
          <w:b/>
        </w:rPr>
        <w:t xml:space="preserve"> </w:t>
      </w:r>
      <w:r>
        <w:t>916-444-6816</w:t>
      </w:r>
    </w:p>
    <w:p w:rsidR="00BB61E1" w:rsidRDefault="00BB61E1" w:rsidP="00BB61E1">
      <w:pPr>
        <w:spacing w:line="295" w:lineRule="exact"/>
      </w:pPr>
    </w:p>
    <w:p w:rsidR="00BB61E1" w:rsidRDefault="00BB61E1" w:rsidP="00BB61E1">
      <w:pPr>
        <w:spacing w:line="295" w:lineRule="exact"/>
      </w:pPr>
    </w:p>
    <w:p w:rsidR="00194520" w:rsidRDefault="00BB61E1" w:rsidP="00194520">
      <w:pPr>
        <w:widowControl w:val="0"/>
        <w:rPr>
          <w:sz w:val="20"/>
        </w:rPr>
      </w:pPr>
      <w:r>
        <w:rPr>
          <w:b/>
        </w:rPr>
        <w:t xml:space="preserve">WSSPC Board of Directors Names </w:t>
      </w:r>
      <w:r w:rsidR="00194520">
        <w:rPr>
          <w:b/>
          <w:bCs/>
          <w:sz w:val="23"/>
          <w:szCs w:val="23"/>
        </w:rPr>
        <w:t xml:space="preserve">WSSPC Lifetime Achievement Award </w:t>
      </w:r>
      <w:r w:rsidR="006E7061">
        <w:rPr>
          <w:b/>
          <w:bCs/>
          <w:sz w:val="23"/>
          <w:szCs w:val="23"/>
        </w:rPr>
        <w:t>and</w:t>
      </w:r>
      <w:r w:rsidR="006E7061" w:rsidRPr="006E7061">
        <w:rPr>
          <w:b/>
          <w:bCs/>
          <w:sz w:val="23"/>
          <w:szCs w:val="23"/>
        </w:rPr>
        <w:t xml:space="preserve"> </w:t>
      </w:r>
      <w:r w:rsidR="006E7061">
        <w:rPr>
          <w:b/>
          <w:bCs/>
          <w:sz w:val="23"/>
          <w:szCs w:val="23"/>
        </w:rPr>
        <w:t xml:space="preserve">Awards in Excellence </w:t>
      </w:r>
      <w:r w:rsidR="00194520">
        <w:rPr>
          <w:b/>
          <w:bCs/>
          <w:sz w:val="23"/>
          <w:szCs w:val="23"/>
        </w:rPr>
        <w:t xml:space="preserve">Winners </w:t>
      </w:r>
    </w:p>
    <w:p w:rsidR="00212BA7" w:rsidRPr="00593962" w:rsidRDefault="004C25F9" w:rsidP="00194520">
      <w:pPr>
        <w:spacing w:line="236" w:lineRule="auto"/>
        <w:ind w:left="60" w:right="500"/>
        <w:rPr>
          <w:szCs w:val="24"/>
        </w:rPr>
      </w:pPr>
      <w:r>
        <w:rPr>
          <w:noProof/>
          <w:szCs w:val="24"/>
        </w:rPr>
        <mc:AlternateContent>
          <mc:Choice Requires="wps">
            <w:drawing>
              <wp:anchor distT="0" distB="0" distL="114300" distR="114300" simplePos="0" relativeHeight="251658240" behindDoc="0" locked="1" layoutInCell="0" allowOverlap="1">
                <wp:simplePos x="0" y="0"/>
                <wp:positionH relativeFrom="column">
                  <wp:posOffset>-1780540</wp:posOffset>
                </wp:positionH>
                <wp:positionV relativeFrom="page">
                  <wp:posOffset>274320</wp:posOffset>
                </wp:positionV>
                <wp:extent cx="1460500" cy="1381125"/>
                <wp:effectExtent l="0" t="0" r="0" b="95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892" w:rsidRDefault="00A95CEF">
                            <w:r>
                              <w:rPr>
                                <w:noProof/>
                              </w:rPr>
                              <w:drawing>
                                <wp:inline distT="0" distB="0" distL="0" distR="0">
                                  <wp:extent cx="1277620" cy="1057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SPC Logo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7620" cy="10572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0.2pt;margin-top:21.6pt;width:11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Rz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" o:allowincell="f" filled="f" stroked="f">
                <v:textbox>
                  <w:txbxContent>
                    <w:p w:rsidR="00FF4892" w:rsidRDefault="00A95CEF">
                      <w:r>
                        <w:rPr>
                          <w:noProof/>
                        </w:rPr>
                        <w:drawing>
                          <wp:inline distT="0" distB="0" distL="0" distR="0">
                            <wp:extent cx="1277620" cy="1057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SPC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7620" cy="1057275"/>
                                    </a:xfrm>
                                    <a:prstGeom prst="rect">
                                      <a:avLst/>
                                    </a:prstGeom>
                                  </pic:spPr>
                                </pic:pic>
                              </a:graphicData>
                            </a:graphic>
                          </wp:inline>
                        </w:drawing>
                      </w:r>
                    </w:p>
                  </w:txbxContent>
                </v:textbox>
                <w10:wrap anchory="page"/>
                <w10:anchorlock/>
              </v:shape>
            </w:pict>
          </mc:Fallback>
        </mc:AlternateContent>
      </w:r>
      <w:r>
        <w:rPr>
          <w:noProof/>
          <w:szCs w:val="24"/>
        </w:rPr>
        <mc:AlternateContent>
          <mc:Choice Requires="wps">
            <w:drawing>
              <wp:anchor distT="0" distB="0" distL="114300" distR="114300" simplePos="0" relativeHeight="251657216" behindDoc="0" locked="1" layoutInCell="1" allowOverlap="1">
                <wp:simplePos x="0" y="0"/>
                <wp:positionH relativeFrom="column">
                  <wp:posOffset>-1876425</wp:posOffset>
                </wp:positionH>
                <wp:positionV relativeFrom="page">
                  <wp:posOffset>1780540</wp:posOffset>
                </wp:positionV>
                <wp:extent cx="1463040" cy="7572375"/>
                <wp:effectExtent l="0" t="0" r="0" b="952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57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892" w:rsidRDefault="00FF4892" w:rsidP="00617DA3">
                            <w:pPr>
                              <w:spacing w:after="20"/>
                              <w:jc w:val="right"/>
                              <w:rPr>
                                <w:b/>
                                <w:smallCaps/>
                                <w:sz w:val="16"/>
                              </w:rPr>
                            </w:pPr>
                            <w:r>
                              <w:rPr>
                                <w:b/>
                                <w:smallCaps/>
                                <w:sz w:val="16"/>
                              </w:rPr>
                              <w:t>Board of Directors</w:t>
                            </w:r>
                          </w:p>
                          <w:p w:rsidR="00FF4892" w:rsidRDefault="00FF4892" w:rsidP="00617DA3">
                            <w:pPr>
                              <w:spacing w:after="20"/>
                              <w:jc w:val="right"/>
                              <w:rPr>
                                <w:smallCaps/>
                                <w:sz w:val="16"/>
                              </w:rPr>
                            </w:pPr>
                            <w:r>
                              <w:rPr>
                                <w:smallCaps/>
                                <w:sz w:val="16"/>
                              </w:rPr>
                              <w:t>201</w:t>
                            </w:r>
                            <w:r w:rsidR="001C79D0">
                              <w:rPr>
                                <w:smallCaps/>
                                <w:sz w:val="16"/>
                              </w:rPr>
                              <w:t>8</w:t>
                            </w:r>
                            <w:r>
                              <w:rPr>
                                <w:smallCaps/>
                                <w:sz w:val="16"/>
                              </w:rPr>
                              <w:t>-201</w:t>
                            </w:r>
                            <w:r w:rsidR="001C79D0">
                              <w:rPr>
                                <w:smallCaps/>
                                <w:sz w:val="16"/>
                              </w:rPr>
                              <w:t>9</w:t>
                            </w:r>
                          </w:p>
                          <w:p w:rsidR="00FF4892" w:rsidRDefault="00FF4892" w:rsidP="00617DA3">
                            <w:pPr>
                              <w:spacing w:after="20"/>
                              <w:jc w:val="right"/>
                              <w:rPr>
                                <w:smallCaps/>
                                <w:sz w:val="16"/>
                              </w:rPr>
                            </w:pPr>
                          </w:p>
                          <w:p w:rsidR="007C2C34" w:rsidRDefault="00C13CB5" w:rsidP="007C2C34">
                            <w:pPr>
                              <w:spacing w:after="20"/>
                              <w:jc w:val="right"/>
                              <w:rPr>
                                <w:smallCaps/>
                                <w:sz w:val="16"/>
                              </w:rPr>
                            </w:pPr>
                            <w:r>
                              <w:rPr>
                                <w:smallCaps/>
                                <w:sz w:val="16"/>
                              </w:rPr>
                              <w:t>Peter McDonough</w:t>
                            </w:r>
                          </w:p>
                          <w:p w:rsidR="00FF4892" w:rsidRDefault="00FF4892" w:rsidP="00617DA3">
                            <w:pPr>
                              <w:spacing w:after="20"/>
                              <w:jc w:val="right"/>
                              <w:rPr>
                                <w:i/>
                                <w:smallCaps/>
                                <w:sz w:val="16"/>
                              </w:rPr>
                            </w:pPr>
                            <w:r>
                              <w:rPr>
                                <w:i/>
                                <w:smallCaps/>
                                <w:sz w:val="16"/>
                              </w:rPr>
                              <w:t xml:space="preserve"> Chair</w:t>
                            </w:r>
                          </w:p>
                          <w:p w:rsidR="00FF4892" w:rsidRDefault="00FF4892" w:rsidP="00617DA3">
                            <w:pPr>
                              <w:spacing w:after="20"/>
                              <w:jc w:val="right"/>
                              <w:rPr>
                                <w:smallCaps/>
                                <w:sz w:val="16"/>
                              </w:rPr>
                            </w:pPr>
                          </w:p>
                          <w:p w:rsidR="00FF4892" w:rsidRDefault="007C2C34" w:rsidP="00617DA3">
                            <w:pPr>
                              <w:spacing w:after="20"/>
                              <w:jc w:val="right"/>
                              <w:rPr>
                                <w:smallCaps/>
                                <w:sz w:val="16"/>
                              </w:rPr>
                            </w:pPr>
                            <w:r>
                              <w:rPr>
                                <w:smallCaps/>
                                <w:sz w:val="16"/>
                              </w:rPr>
                              <w:t>Karen Berry</w:t>
                            </w:r>
                          </w:p>
                          <w:p w:rsidR="001C79D0" w:rsidRDefault="001C79D0" w:rsidP="00617DA3">
                            <w:pPr>
                              <w:spacing w:after="20"/>
                              <w:jc w:val="right"/>
                              <w:rPr>
                                <w:smallCaps/>
                                <w:sz w:val="16"/>
                              </w:rPr>
                            </w:pPr>
                            <w:r>
                              <w:rPr>
                                <w:smallCaps/>
                                <w:sz w:val="16"/>
                              </w:rPr>
                              <w:t>Caleb Cage</w:t>
                            </w:r>
                          </w:p>
                          <w:p w:rsidR="007C2C34" w:rsidRDefault="007C2C34" w:rsidP="00617DA3">
                            <w:pPr>
                              <w:spacing w:after="20"/>
                              <w:jc w:val="right"/>
                              <w:rPr>
                                <w:smallCaps/>
                                <w:sz w:val="16"/>
                              </w:rPr>
                            </w:pPr>
                            <w:r>
                              <w:rPr>
                                <w:smallCaps/>
                                <w:sz w:val="16"/>
                              </w:rPr>
                              <w:t xml:space="preserve">Mark </w:t>
                            </w:r>
                            <w:proofErr w:type="spellStart"/>
                            <w:r>
                              <w:rPr>
                                <w:smallCaps/>
                                <w:sz w:val="16"/>
                              </w:rPr>
                              <w:t>ghilarduccI</w:t>
                            </w:r>
                            <w:proofErr w:type="spellEnd"/>
                          </w:p>
                          <w:p w:rsidR="00FF4892" w:rsidRDefault="00C13CB5" w:rsidP="00617DA3">
                            <w:pPr>
                              <w:spacing w:after="20"/>
                              <w:jc w:val="right"/>
                              <w:rPr>
                                <w:smallCaps/>
                                <w:sz w:val="16"/>
                              </w:rPr>
                            </w:pPr>
                            <w:r>
                              <w:rPr>
                                <w:smallCaps/>
                                <w:sz w:val="16"/>
                              </w:rPr>
                              <w:t>Steve Masterman</w:t>
                            </w:r>
                          </w:p>
                          <w:p w:rsidR="007F3B47" w:rsidRDefault="007F3B47" w:rsidP="007F3B47">
                            <w:pPr>
                              <w:spacing w:after="20"/>
                              <w:jc w:val="right"/>
                              <w:rPr>
                                <w:smallCaps/>
                                <w:sz w:val="16"/>
                              </w:rPr>
                            </w:pPr>
                            <w:r>
                              <w:rPr>
                                <w:smallCaps/>
                                <w:sz w:val="16"/>
                              </w:rPr>
                              <w:t>John Metesh</w:t>
                            </w:r>
                          </w:p>
                          <w:p w:rsidR="00B27068" w:rsidRDefault="00B27068" w:rsidP="00617DA3">
                            <w:pPr>
                              <w:spacing w:after="20"/>
                              <w:jc w:val="right"/>
                              <w:rPr>
                                <w:smallCaps/>
                                <w:sz w:val="16"/>
                              </w:rPr>
                            </w:pPr>
                            <w:r>
                              <w:rPr>
                                <w:smallCaps/>
                                <w:sz w:val="16"/>
                              </w:rPr>
                              <w:t xml:space="preserve">Brad </w:t>
                            </w:r>
                            <w:proofErr w:type="spellStart"/>
                            <w:r>
                              <w:rPr>
                                <w:smallCaps/>
                                <w:sz w:val="16"/>
                              </w:rPr>
                              <w:t>Richy</w:t>
                            </w:r>
                            <w:proofErr w:type="spellEnd"/>
                          </w:p>
                          <w:p w:rsidR="00FF4892" w:rsidRDefault="00FF4892" w:rsidP="00617DA3">
                            <w:pPr>
                              <w:spacing w:after="20"/>
                              <w:jc w:val="right"/>
                              <w:rPr>
                                <w:smallCaps/>
                                <w:sz w:val="16"/>
                              </w:rPr>
                            </w:pPr>
                          </w:p>
                          <w:p w:rsidR="00FF4892" w:rsidRPr="00785222" w:rsidRDefault="00FF4892" w:rsidP="00617DA3">
                            <w:pPr>
                              <w:spacing w:after="20"/>
                              <w:jc w:val="right"/>
                              <w:rPr>
                                <w:smallCaps/>
                                <w:sz w:val="16"/>
                              </w:rPr>
                            </w:pPr>
                          </w:p>
                          <w:p w:rsidR="00FF4892" w:rsidRDefault="00E9213D" w:rsidP="00617DA3">
                            <w:pPr>
                              <w:spacing w:after="20"/>
                              <w:jc w:val="right"/>
                              <w:rPr>
                                <w:smallCaps/>
                                <w:sz w:val="16"/>
                              </w:rPr>
                            </w:pPr>
                            <w:r>
                              <w:rPr>
                                <w:smallCaps/>
                                <w:sz w:val="16"/>
                              </w:rPr>
                              <w:t>Matthew Wall</w:t>
                            </w:r>
                          </w:p>
                          <w:p w:rsidR="00FF4892" w:rsidRDefault="00FF4892" w:rsidP="00617DA3">
                            <w:pPr>
                              <w:spacing w:after="20"/>
                              <w:jc w:val="right"/>
                              <w:rPr>
                                <w:i/>
                                <w:smallCaps/>
                                <w:sz w:val="16"/>
                              </w:rPr>
                            </w:pPr>
                            <w:r>
                              <w:rPr>
                                <w:i/>
                                <w:smallCaps/>
                                <w:sz w:val="16"/>
                              </w:rPr>
                              <w:t>Executive Director</w:t>
                            </w:r>
                          </w:p>
                          <w:p w:rsidR="00FF4892" w:rsidRDefault="00FF4892" w:rsidP="00785222">
                            <w:pPr>
                              <w:spacing w:after="20"/>
                              <w:jc w:val="right"/>
                              <w:rPr>
                                <w:smallCaps/>
                                <w:sz w:val="16"/>
                              </w:rPr>
                            </w:pPr>
                          </w:p>
                          <w:p w:rsidR="001C79D0" w:rsidRPr="001C79D0" w:rsidRDefault="001C79D0" w:rsidP="00785222">
                            <w:pPr>
                              <w:spacing w:after="20"/>
                              <w:jc w:val="right"/>
                              <w:rPr>
                                <w:smallCaps/>
                                <w:sz w:val="16"/>
                              </w:rPr>
                            </w:pPr>
                            <w:r w:rsidRPr="001C79D0">
                              <w:rPr>
                                <w:smallCaps/>
                                <w:sz w:val="16"/>
                              </w:rPr>
                              <w:t>Lara Brodetsky</w:t>
                            </w:r>
                          </w:p>
                          <w:p w:rsidR="00FF4892" w:rsidRDefault="00FF4892" w:rsidP="00785222">
                            <w:pPr>
                              <w:spacing w:after="20"/>
                              <w:jc w:val="right"/>
                              <w:rPr>
                                <w:i/>
                                <w:smallCaps/>
                                <w:sz w:val="16"/>
                              </w:rPr>
                            </w:pPr>
                            <w:r w:rsidRPr="005D18F8">
                              <w:rPr>
                                <w:i/>
                                <w:smallCaps/>
                                <w:sz w:val="16"/>
                              </w:rPr>
                              <w:t>Program Manager</w:t>
                            </w:r>
                          </w:p>
                          <w:p w:rsidR="00FF4892" w:rsidRDefault="00FF4892" w:rsidP="00785222">
                            <w:pPr>
                              <w:spacing w:after="20"/>
                              <w:jc w:val="right"/>
                              <w:rPr>
                                <w:smallCaps/>
                                <w:sz w:val="16"/>
                              </w:rPr>
                            </w:pPr>
                          </w:p>
                          <w:p w:rsidR="00FF4892" w:rsidRDefault="00FF4892" w:rsidP="00785222">
                            <w:pPr>
                              <w:spacing w:after="20"/>
                              <w:jc w:val="right"/>
                              <w:rPr>
                                <w:smallCaps/>
                                <w:sz w:val="16"/>
                              </w:rPr>
                            </w:pPr>
                          </w:p>
                          <w:p w:rsidR="00FF4892" w:rsidRDefault="00FF4892" w:rsidP="00785222">
                            <w:pPr>
                              <w:spacing w:after="20"/>
                              <w:jc w:val="right"/>
                              <w:rPr>
                                <w:smallCaps/>
                                <w:sz w:val="16"/>
                              </w:rPr>
                            </w:pPr>
                          </w:p>
                          <w:p w:rsidR="00FF4892" w:rsidRDefault="00FF4892" w:rsidP="00785222">
                            <w:pPr>
                              <w:spacing w:after="20"/>
                              <w:jc w:val="right"/>
                              <w:rPr>
                                <w:smallCaps/>
                                <w:sz w:val="16"/>
                              </w:rPr>
                            </w:pPr>
                          </w:p>
                          <w:p w:rsidR="00FF4892" w:rsidRDefault="00FF4892" w:rsidP="00785222">
                            <w:pPr>
                              <w:spacing w:after="20"/>
                              <w:jc w:val="right"/>
                              <w:rPr>
                                <w:b/>
                                <w:smallCaps/>
                                <w:sz w:val="16"/>
                              </w:rPr>
                            </w:pPr>
                            <w:r>
                              <w:rPr>
                                <w:b/>
                                <w:smallCaps/>
                                <w:sz w:val="16"/>
                              </w:rPr>
                              <w:t>Member States</w:t>
                            </w:r>
                          </w:p>
                          <w:p w:rsidR="00FF4892" w:rsidRDefault="00FF4892" w:rsidP="00785222">
                            <w:pPr>
                              <w:spacing w:after="20"/>
                              <w:jc w:val="right"/>
                              <w:rPr>
                                <w:smallCaps/>
                                <w:sz w:val="16"/>
                              </w:rPr>
                            </w:pPr>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Alaska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American Samoa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Arizona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British Columbia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California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Colorado</w:t>
                                </w:r>
                              </w:smartTag>
                            </w:smartTag>
                          </w:p>
                          <w:p w:rsidR="00FF4892" w:rsidRDefault="00FF4892" w:rsidP="00785222">
                            <w:pPr>
                              <w:spacing w:after="20"/>
                              <w:jc w:val="right"/>
                              <w:rPr>
                                <w:smallCaps/>
                                <w:sz w:val="16"/>
                              </w:rPr>
                            </w:pPr>
                            <w:smartTag w:uri="urn:schemas-microsoft-com:office:smarttags" w:element="place">
                              <w:r>
                                <w:rPr>
                                  <w:smallCaps/>
                                  <w:sz w:val="16"/>
                                </w:rPr>
                                <w:t>Guam</w:t>
                              </w:r>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Hawaii</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Idaho</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Montana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Nevada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New Mexico</w:t>
                                </w:r>
                              </w:smartTag>
                            </w:smartTag>
                          </w:p>
                          <w:p w:rsidR="00FF4892" w:rsidRDefault="00FF4892" w:rsidP="00785222">
                            <w:pPr>
                              <w:spacing w:after="20"/>
                              <w:jc w:val="right"/>
                              <w:rPr>
                                <w:smallCaps/>
                                <w:sz w:val="16"/>
                              </w:rPr>
                            </w:pPr>
                            <w:smartTag w:uri="urn:schemas-microsoft-com:office:smarttags" w:element="place">
                              <w:r>
                                <w:rPr>
                                  <w:smallCaps/>
                                  <w:sz w:val="16"/>
                                </w:rPr>
                                <w:t>Northern Marianas</w:t>
                              </w:r>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Oregon</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Utah</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Washington</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Wyoming</w:t>
                                </w:r>
                              </w:smartTag>
                            </w:smartTag>
                          </w:p>
                          <w:p w:rsidR="00FF4892" w:rsidRPr="005152E7" w:rsidRDefault="00FF4892" w:rsidP="00785222">
                            <w:pPr>
                              <w:spacing w:after="20"/>
                              <w:jc w:val="right"/>
                              <w:rPr>
                                <w:smallCaps/>
                                <w:sz w:val="16"/>
                                <w:lang w:val="fr-FR"/>
                              </w:rPr>
                            </w:pPr>
                            <w:r w:rsidRPr="005152E7">
                              <w:rPr>
                                <w:smallCaps/>
                                <w:sz w:val="16"/>
                                <w:lang w:val="fr-FR"/>
                              </w:rPr>
                              <w:t>Yukon</w:t>
                            </w:r>
                          </w:p>
                          <w:p w:rsidR="00FF4892" w:rsidRPr="005152E7" w:rsidRDefault="00FF4892" w:rsidP="00785222">
                            <w:pPr>
                              <w:spacing w:after="20"/>
                              <w:jc w:val="right"/>
                              <w:rPr>
                                <w:smallCaps/>
                                <w:sz w:val="16"/>
                                <w:lang w:val="fr-FR"/>
                              </w:rPr>
                            </w:pPr>
                          </w:p>
                          <w:p w:rsidR="00FF4892" w:rsidRPr="005152E7" w:rsidRDefault="00FF4892" w:rsidP="00785222">
                            <w:pPr>
                              <w:spacing w:after="20"/>
                              <w:jc w:val="right"/>
                              <w:rPr>
                                <w:smallCaps/>
                                <w:sz w:val="16"/>
                                <w:lang w:val="fr-FR"/>
                              </w:rPr>
                            </w:pPr>
                          </w:p>
                          <w:p w:rsidR="00FF4892" w:rsidRPr="005152E7" w:rsidRDefault="00FF4892" w:rsidP="00785222">
                            <w:pPr>
                              <w:spacing w:after="20"/>
                              <w:jc w:val="right"/>
                              <w:rPr>
                                <w:smallCaps/>
                                <w:sz w:val="16"/>
                                <w:lang w:val="fr-FR"/>
                              </w:rPr>
                            </w:pPr>
                          </w:p>
                          <w:p w:rsidR="00FF4892" w:rsidRPr="005152E7" w:rsidRDefault="00FF4892" w:rsidP="00785222">
                            <w:pPr>
                              <w:spacing w:after="20"/>
                              <w:jc w:val="right"/>
                              <w:rPr>
                                <w:smallCaps/>
                                <w:sz w:val="16"/>
                                <w:lang w:val="fr-FR"/>
                              </w:rPr>
                            </w:pPr>
                          </w:p>
                          <w:p w:rsidR="00FF4892" w:rsidRPr="00925763" w:rsidRDefault="00FF4892" w:rsidP="00925763">
                            <w:pPr>
                              <w:spacing w:after="20"/>
                              <w:jc w:val="right"/>
                              <w:rPr>
                                <w:smallCaps/>
                                <w:sz w:val="16"/>
                              </w:rPr>
                            </w:pPr>
                            <w:smartTag w:uri="urn:schemas-microsoft-com:office:smarttags" w:element="Street">
                              <w:smartTag w:uri="urn:schemas-microsoft-com:office:smarttags" w:element="address">
                                <w:r>
                                  <w:rPr>
                                    <w:smallCaps/>
                                    <w:sz w:val="16"/>
                                  </w:rPr>
                                  <w:t>801 K</w:t>
                                </w:r>
                                <w:r w:rsidRPr="00925763">
                                  <w:rPr>
                                    <w:smallCaps/>
                                    <w:sz w:val="16"/>
                                  </w:rPr>
                                  <w:t xml:space="preserve"> St</w:t>
                                </w:r>
                                <w:r>
                                  <w:rPr>
                                    <w:smallCaps/>
                                    <w:sz w:val="16"/>
                                  </w:rPr>
                                  <w:t>reet</w:t>
                                </w:r>
                              </w:smartTag>
                            </w:smartTag>
                          </w:p>
                          <w:p w:rsidR="00FF4892" w:rsidRPr="00925763" w:rsidRDefault="00FF4892" w:rsidP="00925763">
                            <w:pPr>
                              <w:spacing w:after="20"/>
                              <w:jc w:val="right"/>
                              <w:rPr>
                                <w:smallCaps/>
                                <w:sz w:val="16"/>
                              </w:rPr>
                            </w:pPr>
                            <w:r w:rsidRPr="00925763">
                              <w:rPr>
                                <w:smallCaps/>
                                <w:sz w:val="16"/>
                              </w:rPr>
                              <w:t xml:space="preserve">Suite </w:t>
                            </w:r>
                            <w:r>
                              <w:rPr>
                                <w:smallCaps/>
                                <w:sz w:val="16"/>
                              </w:rPr>
                              <w:t>1</w:t>
                            </w:r>
                            <w:r w:rsidR="002F5BAD">
                              <w:rPr>
                                <w:smallCaps/>
                                <w:sz w:val="16"/>
                              </w:rPr>
                              <w:t>2</w:t>
                            </w:r>
                            <w:r>
                              <w:rPr>
                                <w:smallCaps/>
                                <w:sz w:val="16"/>
                              </w:rPr>
                              <w:t>36</w:t>
                            </w:r>
                          </w:p>
                          <w:p w:rsidR="00FF4892" w:rsidRDefault="00FF4892" w:rsidP="00925763">
                            <w:pPr>
                              <w:spacing w:after="20"/>
                              <w:jc w:val="right"/>
                              <w:rPr>
                                <w:smallCaps/>
                                <w:sz w:val="16"/>
                              </w:rPr>
                            </w:pPr>
                            <w:smartTag w:uri="urn:schemas-microsoft-com:office:smarttags" w:element="PlaceName">
                              <w:smartTag w:uri="urn:schemas-microsoft-com:office:smarttags" w:element="place">
                                <w:r>
                                  <w:rPr>
                                    <w:smallCaps/>
                                    <w:sz w:val="16"/>
                                  </w:rPr>
                                  <w:t>Sacramento</w:t>
                                </w:r>
                              </w:smartTag>
                            </w:smartTag>
                            <w:r>
                              <w:rPr>
                                <w:smallCaps/>
                                <w:sz w:val="16"/>
                              </w:rPr>
                              <w:t>,</w:t>
                            </w:r>
                          </w:p>
                          <w:p w:rsidR="00FF4892" w:rsidRDefault="00FF4892" w:rsidP="00925763">
                            <w:pPr>
                              <w:spacing w:after="20"/>
                              <w:jc w:val="right"/>
                              <w:rPr>
                                <w:smallCaps/>
                                <w:sz w:val="16"/>
                              </w:rPr>
                            </w:pPr>
                            <w:smartTag w:uri="urn:schemas-microsoft-com:office:smarttags" w:element="State">
                              <w:smartTag w:uri="urn:schemas-microsoft-com:office:smarttags" w:element="place">
                                <w:r>
                                  <w:rPr>
                                    <w:smallCaps/>
                                    <w:sz w:val="16"/>
                                  </w:rPr>
                                  <w:t>California</w:t>
                                </w:r>
                              </w:smartTag>
                            </w:smartTag>
                            <w:r>
                              <w:rPr>
                                <w:smallCaps/>
                                <w:sz w:val="16"/>
                              </w:rPr>
                              <w:t xml:space="preserve">  95814</w:t>
                            </w:r>
                          </w:p>
                          <w:p w:rsidR="00FF4892" w:rsidRPr="00925763" w:rsidRDefault="00FF4892" w:rsidP="00925763">
                            <w:pPr>
                              <w:spacing w:after="20"/>
                              <w:jc w:val="right"/>
                              <w:rPr>
                                <w:smallCaps/>
                                <w:sz w:val="16"/>
                                <w:lang w:val="fr-FR"/>
                              </w:rPr>
                            </w:pPr>
                            <w:r>
                              <w:rPr>
                                <w:smallCaps/>
                                <w:sz w:val="16"/>
                                <w:lang w:val="fr-FR"/>
                              </w:rPr>
                              <w:t>916-444-6816</w:t>
                            </w:r>
                          </w:p>
                          <w:p w:rsidR="00FF4892" w:rsidRPr="00925763" w:rsidRDefault="00FF4892" w:rsidP="00925763">
                            <w:pPr>
                              <w:spacing w:after="20"/>
                              <w:jc w:val="right"/>
                              <w:rPr>
                                <w:smallCaps/>
                                <w:sz w:val="16"/>
                                <w:lang w:val="fr-FR"/>
                              </w:rPr>
                            </w:pPr>
                            <w:r w:rsidRPr="00925763">
                              <w:rPr>
                                <w:smallCaps/>
                                <w:sz w:val="16"/>
                                <w:lang w:val="fr-FR"/>
                              </w:rPr>
                              <w:t xml:space="preserve">fax    </w:t>
                            </w:r>
                            <w:r>
                              <w:rPr>
                                <w:smallCaps/>
                                <w:sz w:val="16"/>
                                <w:lang w:val="fr-FR"/>
                              </w:rPr>
                              <w:t>916-444-8077</w:t>
                            </w:r>
                          </w:p>
                          <w:p w:rsidR="00FF4892" w:rsidRPr="00925763" w:rsidRDefault="00FF4892" w:rsidP="00925763">
                            <w:pPr>
                              <w:spacing w:after="20"/>
                              <w:jc w:val="right"/>
                              <w:rPr>
                                <w:smallCaps/>
                                <w:sz w:val="16"/>
                                <w:lang w:val="fr-FR"/>
                              </w:rPr>
                            </w:pPr>
                            <w:r w:rsidRPr="00925763">
                              <w:rPr>
                                <w:smallCaps/>
                                <w:sz w:val="16"/>
                                <w:lang w:val="fr-FR"/>
                              </w:rPr>
                              <w:t>wsspc@wsspc.org</w:t>
                            </w:r>
                          </w:p>
                          <w:p w:rsidR="00FF4892" w:rsidRPr="00925763" w:rsidRDefault="00FF4892" w:rsidP="00925763">
                            <w:pPr>
                              <w:spacing w:after="20"/>
                              <w:jc w:val="right"/>
                              <w:rPr>
                                <w:lang w:val="fr-FR"/>
                              </w:rPr>
                            </w:pPr>
                            <w:r w:rsidRPr="00925763">
                              <w:rPr>
                                <w:smallCaps/>
                                <w:sz w:val="16"/>
                                <w:lang w:val="fr-FR"/>
                              </w:rPr>
                              <w:t>http://www.wsspc.org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47.75pt;margin-top:140.2pt;width:115.2pt;height:59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qtw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" filled="f" stroked="f">
                <v:textbox>
                  <w:txbxContent>
                    <w:p w:rsidR="00FF4892" w:rsidRDefault="00FF4892" w:rsidP="00617DA3">
                      <w:pPr>
                        <w:spacing w:after="20"/>
                        <w:jc w:val="right"/>
                        <w:rPr>
                          <w:b/>
                          <w:smallCaps/>
                          <w:sz w:val="16"/>
                        </w:rPr>
                      </w:pPr>
                      <w:r>
                        <w:rPr>
                          <w:b/>
                          <w:smallCaps/>
                          <w:sz w:val="16"/>
                        </w:rPr>
                        <w:t>Board of Directors</w:t>
                      </w:r>
                    </w:p>
                    <w:p w:rsidR="00FF4892" w:rsidRDefault="00FF4892" w:rsidP="00617DA3">
                      <w:pPr>
                        <w:spacing w:after="20"/>
                        <w:jc w:val="right"/>
                        <w:rPr>
                          <w:smallCaps/>
                          <w:sz w:val="16"/>
                        </w:rPr>
                      </w:pPr>
                      <w:r>
                        <w:rPr>
                          <w:smallCaps/>
                          <w:sz w:val="16"/>
                        </w:rPr>
                        <w:t>201</w:t>
                      </w:r>
                      <w:r w:rsidR="001C79D0">
                        <w:rPr>
                          <w:smallCaps/>
                          <w:sz w:val="16"/>
                        </w:rPr>
                        <w:t>8</w:t>
                      </w:r>
                      <w:r>
                        <w:rPr>
                          <w:smallCaps/>
                          <w:sz w:val="16"/>
                        </w:rPr>
                        <w:t>-201</w:t>
                      </w:r>
                      <w:r w:rsidR="001C79D0">
                        <w:rPr>
                          <w:smallCaps/>
                          <w:sz w:val="16"/>
                        </w:rPr>
                        <w:t>9</w:t>
                      </w:r>
                    </w:p>
                    <w:p w:rsidR="00FF4892" w:rsidRDefault="00FF4892" w:rsidP="00617DA3">
                      <w:pPr>
                        <w:spacing w:after="20"/>
                        <w:jc w:val="right"/>
                        <w:rPr>
                          <w:smallCaps/>
                          <w:sz w:val="16"/>
                        </w:rPr>
                      </w:pPr>
                    </w:p>
                    <w:p w:rsidR="007C2C34" w:rsidRDefault="00C13CB5" w:rsidP="007C2C34">
                      <w:pPr>
                        <w:spacing w:after="20"/>
                        <w:jc w:val="right"/>
                        <w:rPr>
                          <w:smallCaps/>
                          <w:sz w:val="16"/>
                        </w:rPr>
                      </w:pPr>
                      <w:r>
                        <w:rPr>
                          <w:smallCaps/>
                          <w:sz w:val="16"/>
                        </w:rPr>
                        <w:t>Peter McDonough</w:t>
                      </w:r>
                    </w:p>
                    <w:p w:rsidR="00FF4892" w:rsidRDefault="00FF4892" w:rsidP="00617DA3">
                      <w:pPr>
                        <w:spacing w:after="20"/>
                        <w:jc w:val="right"/>
                        <w:rPr>
                          <w:i/>
                          <w:smallCaps/>
                          <w:sz w:val="16"/>
                        </w:rPr>
                      </w:pPr>
                      <w:r>
                        <w:rPr>
                          <w:i/>
                          <w:smallCaps/>
                          <w:sz w:val="16"/>
                        </w:rPr>
                        <w:t xml:space="preserve"> Chair</w:t>
                      </w:r>
                    </w:p>
                    <w:p w:rsidR="00FF4892" w:rsidRDefault="00FF4892" w:rsidP="00617DA3">
                      <w:pPr>
                        <w:spacing w:after="20"/>
                        <w:jc w:val="right"/>
                        <w:rPr>
                          <w:smallCaps/>
                          <w:sz w:val="16"/>
                        </w:rPr>
                      </w:pPr>
                    </w:p>
                    <w:p w:rsidR="00FF4892" w:rsidRDefault="007C2C34" w:rsidP="00617DA3">
                      <w:pPr>
                        <w:spacing w:after="20"/>
                        <w:jc w:val="right"/>
                        <w:rPr>
                          <w:smallCaps/>
                          <w:sz w:val="16"/>
                        </w:rPr>
                      </w:pPr>
                      <w:r>
                        <w:rPr>
                          <w:smallCaps/>
                          <w:sz w:val="16"/>
                        </w:rPr>
                        <w:t>Karen Berry</w:t>
                      </w:r>
                    </w:p>
                    <w:p w:rsidR="001C79D0" w:rsidRDefault="001C79D0" w:rsidP="00617DA3">
                      <w:pPr>
                        <w:spacing w:after="20"/>
                        <w:jc w:val="right"/>
                        <w:rPr>
                          <w:smallCaps/>
                          <w:sz w:val="16"/>
                        </w:rPr>
                      </w:pPr>
                      <w:r>
                        <w:rPr>
                          <w:smallCaps/>
                          <w:sz w:val="16"/>
                        </w:rPr>
                        <w:t>Caleb Cage</w:t>
                      </w:r>
                    </w:p>
                    <w:p w:rsidR="007C2C34" w:rsidRDefault="007C2C34" w:rsidP="00617DA3">
                      <w:pPr>
                        <w:spacing w:after="20"/>
                        <w:jc w:val="right"/>
                        <w:rPr>
                          <w:smallCaps/>
                          <w:sz w:val="16"/>
                        </w:rPr>
                      </w:pPr>
                      <w:r>
                        <w:rPr>
                          <w:smallCaps/>
                          <w:sz w:val="16"/>
                        </w:rPr>
                        <w:t xml:space="preserve">Mark </w:t>
                      </w:r>
                      <w:proofErr w:type="spellStart"/>
                      <w:r>
                        <w:rPr>
                          <w:smallCaps/>
                          <w:sz w:val="16"/>
                        </w:rPr>
                        <w:t>ghilarduccI</w:t>
                      </w:r>
                      <w:proofErr w:type="spellEnd"/>
                    </w:p>
                    <w:p w:rsidR="00FF4892" w:rsidRDefault="00C13CB5" w:rsidP="00617DA3">
                      <w:pPr>
                        <w:spacing w:after="20"/>
                        <w:jc w:val="right"/>
                        <w:rPr>
                          <w:smallCaps/>
                          <w:sz w:val="16"/>
                        </w:rPr>
                      </w:pPr>
                      <w:r>
                        <w:rPr>
                          <w:smallCaps/>
                          <w:sz w:val="16"/>
                        </w:rPr>
                        <w:t>Steve Masterman</w:t>
                      </w:r>
                    </w:p>
                    <w:p w:rsidR="007F3B47" w:rsidRDefault="007F3B47" w:rsidP="007F3B47">
                      <w:pPr>
                        <w:spacing w:after="20"/>
                        <w:jc w:val="right"/>
                        <w:rPr>
                          <w:smallCaps/>
                          <w:sz w:val="16"/>
                        </w:rPr>
                      </w:pPr>
                      <w:r>
                        <w:rPr>
                          <w:smallCaps/>
                          <w:sz w:val="16"/>
                        </w:rPr>
                        <w:t>John Metesh</w:t>
                      </w:r>
                    </w:p>
                    <w:p w:rsidR="00B27068" w:rsidRDefault="00B27068" w:rsidP="00617DA3">
                      <w:pPr>
                        <w:spacing w:after="20"/>
                        <w:jc w:val="right"/>
                        <w:rPr>
                          <w:smallCaps/>
                          <w:sz w:val="16"/>
                        </w:rPr>
                      </w:pPr>
                      <w:r>
                        <w:rPr>
                          <w:smallCaps/>
                          <w:sz w:val="16"/>
                        </w:rPr>
                        <w:t xml:space="preserve">Brad </w:t>
                      </w:r>
                      <w:proofErr w:type="spellStart"/>
                      <w:r>
                        <w:rPr>
                          <w:smallCaps/>
                          <w:sz w:val="16"/>
                        </w:rPr>
                        <w:t>Richy</w:t>
                      </w:r>
                      <w:proofErr w:type="spellEnd"/>
                    </w:p>
                    <w:p w:rsidR="00FF4892" w:rsidRDefault="00FF4892" w:rsidP="00617DA3">
                      <w:pPr>
                        <w:spacing w:after="20"/>
                        <w:jc w:val="right"/>
                        <w:rPr>
                          <w:smallCaps/>
                          <w:sz w:val="16"/>
                        </w:rPr>
                      </w:pPr>
                    </w:p>
                    <w:p w:rsidR="00FF4892" w:rsidRPr="00785222" w:rsidRDefault="00FF4892" w:rsidP="00617DA3">
                      <w:pPr>
                        <w:spacing w:after="20"/>
                        <w:jc w:val="right"/>
                        <w:rPr>
                          <w:smallCaps/>
                          <w:sz w:val="16"/>
                        </w:rPr>
                      </w:pPr>
                    </w:p>
                    <w:p w:rsidR="00FF4892" w:rsidRDefault="00E9213D" w:rsidP="00617DA3">
                      <w:pPr>
                        <w:spacing w:after="20"/>
                        <w:jc w:val="right"/>
                        <w:rPr>
                          <w:smallCaps/>
                          <w:sz w:val="16"/>
                        </w:rPr>
                      </w:pPr>
                      <w:r>
                        <w:rPr>
                          <w:smallCaps/>
                          <w:sz w:val="16"/>
                        </w:rPr>
                        <w:t>Matthew Wall</w:t>
                      </w:r>
                    </w:p>
                    <w:p w:rsidR="00FF4892" w:rsidRDefault="00FF4892" w:rsidP="00617DA3">
                      <w:pPr>
                        <w:spacing w:after="20"/>
                        <w:jc w:val="right"/>
                        <w:rPr>
                          <w:i/>
                          <w:smallCaps/>
                          <w:sz w:val="16"/>
                        </w:rPr>
                      </w:pPr>
                      <w:r>
                        <w:rPr>
                          <w:i/>
                          <w:smallCaps/>
                          <w:sz w:val="16"/>
                        </w:rPr>
                        <w:t>Executive Director</w:t>
                      </w:r>
                    </w:p>
                    <w:p w:rsidR="00FF4892" w:rsidRDefault="00FF4892" w:rsidP="00785222">
                      <w:pPr>
                        <w:spacing w:after="20"/>
                        <w:jc w:val="right"/>
                        <w:rPr>
                          <w:smallCaps/>
                          <w:sz w:val="16"/>
                        </w:rPr>
                      </w:pPr>
                    </w:p>
                    <w:p w:rsidR="001C79D0" w:rsidRPr="001C79D0" w:rsidRDefault="001C79D0" w:rsidP="00785222">
                      <w:pPr>
                        <w:spacing w:after="20"/>
                        <w:jc w:val="right"/>
                        <w:rPr>
                          <w:smallCaps/>
                          <w:sz w:val="16"/>
                        </w:rPr>
                      </w:pPr>
                      <w:r w:rsidRPr="001C79D0">
                        <w:rPr>
                          <w:smallCaps/>
                          <w:sz w:val="16"/>
                        </w:rPr>
                        <w:t>Lara Brodetsky</w:t>
                      </w:r>
                    </w:p>
                    <w:p w:rsidR="00FF4892" w:rsidRDefault="00FF4892" w:rsidP="00785222">
                      <w:pPr>
                        <w:spacing w:after="20"/>
                        <w:jc w:val="right"/>
                        <w:rPr>
                          <w:i/>
                          <w:smallCaps/>
                          <w:sz w:val="16"/>
                        </w:rPr>
                      </w:pPr>
                      <w:r w:rsidRPr="005D18F8">
                        <w:rPr>
                          <w:i/>
                          <w:smallCaps/>
                          <w:sz w:val="16"/>
                        </w:rPr>
                        <w:t>Program Manager</w:t>
                      </w:r>
                    </w:p>
                    <w:p w:rsidR="00FF4892" w:rsidRDefault="00FF4892" w:rsidP="00785222">
                      <w:pPr>
                        <w:spacing w:after="20"/>
                        <w:jc w:val="right"/>
                        <w:rPr>
                          <w:smallCaps/>
                          <w:sz w:val="16"/>
                        </w:rPr>
                      </w:pPr>
                    </w:p>
                    <w:p w:rsidR="00FF4892" w:rsidRDefault="00FF4892" w:rsidP="00785222">
                      <w:pPr>
                        <w:spacing w:after="20"/>
                        <w:jc w:val="right"/>
                        <w:rPr>
                          <w:smallCaps/>
                          <w:sz w:val="16"/>
                        </w:rPr>
                      </w:pPr>
                    </w:p>
                    <w:p w:rsidR="00FF4892" w:rsidRDefault="00FF4892" w:rsidP="00785222">
                      <w:pPr>
                        <w:spacing w:after="20"/>
                        <w:jc w:val="right"/>
                        <w:rPr>
                          <w:smallCaps/>
                          <w:sz w:val="16"/>
                        </w:rPr>
                      </w:pPr>
                    </w:p>
                    <w:p w:rsidR="00FF4892" w:rsidRDefault="00FF4892" w:rsidP="00785222">
                      <w:pPr>
                        <w:spacing w:after="20"/>
                        <w:jc w:val="right"/>
                        <w:rPr>
                          <w:smallCaps/>
                          <w:sz w:val="16"/>
                        </w:rPr>
                      </w:pPr>
                    </w:p>
                    <w:p w:rsidR="00FF4892" w:rsidRDefault="00FF4892" w:rsidP="00785222">
                      <w:pPr>
                        <w:spacing w:after="20"/>
                        <w:jc w:val="right"/>
                        <w:rPr>
                          <w:b/>
                          <w:smallCaps/>
                          <w:sz w:val="16"/>
                        </w:rPr>
                      </w:pPr>
                      <w:r>
                        <w:rPr>
                          <w:b/>
                          <w:smallCaps/>
                          <w:sz w:val="16"/>
                        </w:rPr>
                        <w:t>Member States</w:t>
                      </w:r>
                    </w:p>
                    <w:p w:rsidR="00FF4892" w:rsidRDefault="00FF4892" w:rsidP="00785222">
                      <w:pPr>
                        <w:spacing w:after="20"/>
                        <w:jc w:val="right"/>
                        <w:rPr>
                          <w:smallCaps/>
                          <w:sz w:val="16"/>
                        </w:rPr>
                      </w:pPr>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Alaska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American Samoa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Arizona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British Columbia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California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Colorado</w:t>
                          </w:r>
                        </w:smartTag>
                      </w:smartTag>
                    </w:p>
                    <w:p w:rsidR="00FF4892" w:rsidRDefault="00FF4892" w:rsidP="00785222">
                      <w:pPr>
                        <w:spacing w:after="20"/>
                        <w:jc w:val="right"/>
                        <w:rPr>
                          <w:smallCaps/>
                          <w:sz w:val="16"/>
                        </w:rPr>
                      </w:pPr>
                      <w:smartTag w:uri="urn:schemas-microsoft-com:office:smarttags" w:element="place">
                        <w:r>
                          <w:rPr>
                            <w:smallCaps/>
                            <w:sz w:val="16"/>
                          </w:rPr>
                          <w:t>Guam</w:t>
                        </w:r>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Hawaii</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Idaho</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Montana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Nevada</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New Mexico</w:t>
                          </w:r>
                        </w:smartTag>
                      </w:smartTag>
                    </w:p>
                    <w:p w:rsidR="00FF4892" w:rsidRDefault="00FF4892" w:rsidP="00785222">
                      <w:pPr>
                        <w:spacing w:after="20"/>
                        <w:jc w:val="right"/>
                        <w:rPr>
                          <w:smallCaps/>
                          <w:sz w:val="16"/>
                        </w:rPr>
                      </w:pPr>
                      <w:smartTag w:uri="urn:schemas-microsoft-com:office:smarttags" w:element="place">
                        <w:r>
                          <w:rPr>
                            <w:smallCaps/>
                            <w:sz w:val="16"/>
                          </w:rPr>
                          <w:t>Northern Marianas</w:t>
                        </w:r>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Oregon</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Utah</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Washington</w:t>
                          </w:r>
                        </w:smartTag>
                      </w:smartTag>
                    </w:p>
                    <w:p w:rsidR="00FF4892" w:rsidRDefault="00FF4892" w:rsidP="00785222">
                      <w:pPr>
                        <w:spacing w:after="20"/>
                        <w:jc w:val="right"/>
                        <w:rPr>
                          <w:smallCaps/>
                          <w:sz w:val="16"/>
                        </w:rPr>
                      </w:pPr>
                      <w:smartTag w:uri="urn:schemas-microsoft-com:office:smarttags" w:element="State">
                        <w:smartTag w:uri="urn:schemas-microsoft-com:office:smarttags" w:element="place">
                          <w:r>
                            <w:rPr>
                              <w:smallCaps/>
                              <w:sz w:val="16"/>
                            </w:rPr>
                            <w:t>Wyoming</w:t>
                          </w:r>
                        </w:smartTag>
                      </w:smartTag>
                    </w:p>
                    <w:p w:rsidR="00FF4892" w:rsidRPr="005152E7" w:rsidRDefault="00FF4892" w:rsidP="00785222">
                      <w:pPr>
                        <w:spacing w:after="20"/>
                        <w:jc w:val="right"/>
                        <w:rPr>
                          <w:smallCaps/>
                          <w:sz w:val="16"/>
                          <w:lang w:val="fr-FR"/>
                        </w:rPr>
                      </w:pPr>
                      <w:r w:rsidRPr="005152E7">
                        <w:rPr>
                          <w:smallCaps/>
                          <w:sz w:val="16"/>
                          <w:lang w:val="fr-FR"/>
                        </w:rPr>
                        <w:t>Yukon</w:t>
                      </w:r>
                    </w:p>
                    <w:p w:rsidR="00FF4892" w:rsidRPr="005152E7" w:rsidRDefault="00FF4892" w:rsidP="00785222">
                      <w:pPr>
                        <w:spacing w:after="20"/>
                        <w:jc w:val="right"/>
                        <w:rPr>
                          <w:smallCaps/>
                          <w:sz w:val="16"/>
                          <w:lang w:val="fr-FR"/>
                        </w:rPr>
                      </w:pPr>
                    </w:p>
                    <w:p w:rsidR="00FF4892" w:rsidRPr="005152E7" w:rsidRDefault="00FF4892" w:rsidP="00785222">
                      <w:pPr>
                        <w:spacing w:after="20"/>
                        <w:jc w:val="right"/>
                        <w:rPr>
                          <w:smallCaps/>
                          <w:sz w:val="16"/>
                          <w:lang w:val="fr-FR"/>
                        </w:rPr>
                      </w:pPr>
                    </w:p>
                    <w:p w:rsidR="00FF4892" w:rsidRPr="005152E7" w:rsidRDefault="00FF4892" w:rsidP="00785222">
                      <w:pPr>
                        <w:spacing w:after="20"/>
                        <w:jc w:val="right"/>
                        <w:rPr>
                          <w:smallCaps/>
                          <w:sz w:val="16"/>
                          <w:lang w:val="fr-FR"/>
                        </w:rPr>
                      </w:pPr>
                    </w:p>
                    <w:p w:rsidR="00FF4892" w:rsidRPr="005152E7" w:rsidRDefault="00FF4892" w:rsidP="00785222">
                      <w:pPr>
                        <w:spacing w:after="20"/>
                        <w:jc w:val="right"/>
                        <w:rPr>
                          <w:smallCaps/>
                          <w:sz w:val="16"/>
                          <w:lang w:val="fr-FR"/>
                        </w:rPr>
                      </w:pPr>
                    </w:p>
                    <w:p w:rsidR="00FF4892" w:rsidRPr="00925763" w:rsidRDefault="00FF4892" w:rsidP="00925763">
                      <w:pPr>
                        <w:spacing w:after="20"/>
                        <w:jc w:val="right"/>
                        <w:rPr>
                          <w:smallCaps/>
                          <w:sz w:val="16"/>
                        </w:rPr>
                      </w:pPr>
                      <w:smartTag w:uri="urn:schemas-microsoft-com:office:smarttags" w:element="Street">
                        <w:smartTag w:uri="urn:schemas-microsoft-com:office:smarttags" w:element="address">
                          <w:r>
                            <w:rPr>
                              <w:smallCaps/>
                              <w:sz w:val="16"/>
                            </w:rPr>
                            <w:t>801 K</w:t>
                          </w:r>
                          <w:r w:rsidRPr="00925763">
                            <w:rPr>
                              <w:smallCaps/>
                              <w:sz w:val="16"/>
                            </w:rPr>
                            <w:t xml:space="preserve"> St</w:t>
                          </w:r>
                          <w:r>
                            <w:rPr>
                              <w:smallCaps/>
                              <w:sz w:val="16"/>
                            </w:rPr>
                            <w:t>reet</w:t>
                          </w:r>
                        </w:smartTag>
                      </w:smartTag>
                    </w:p>
                    <w:p w:rsidR="00FF4892" w:rsidRPr="00925763" w:rsidRDefault="00FF4892" w:rsidP="00925763">
                      <w:pPr>
                        <w:spacing w:after="20"/>
                        <w:jc w:val="right"/>
                        <w:rPr>
                          <w:smallCaps/>
                          <w:sz w:val="16"/>
                        </w:rPr>
                      </w:pPr>
                      <w:r w:rsidRPr="00925763">
                        <w:rPr>
                          <w:smallCaps/>
                          <w:sz w:val="16"/>
                        </w:rPr>
                        <w:t xml:space="preserve">Suite </w:t>
                      </w:r>
                      <w:r>
                        <w:rPr>
                          <w:smallCaps/>
                          <w:sz w:val="16"/>
                        </w:rPr>
                        <w:t>1</w:t>
                      </w:r>
                      <w:r w:rsidR="002F5BAD">
                        <w:rPr>
                          <w:smallCaps/>
                          <w:sz w:val="16"/>
                        </w:rPr>
                        <w:t>2</w:t>
                      </w:r>
                      <w:r>
                        <w:rPr>
                          <w:smallCaps/>
                          <w:sz w:val="16"/>
                        </w:rPr>
                        <w:t>36</w:t>
                      </w:r>
                    </w:p>
                    <w:p w:rsidR="00FF4892" w:rsidRDefault="00FF4892" w:rsidP="00925763">
                      <w:pPr>
                        <w:spacing w:after="20"/>
                        <w:jc w:val="right"/>
                        <w:rPr>
                          <w:smallCaps/>
                          <w:sz w:val="16"/>
                        </w:rPr>
                      </w:pPr>
                      <w:smartTag w:uri="urn:schemas-microsoft-com:office:smarttags" w:element="PlaceName">
                        <w:smartTag w:uri="urn:schemas-microsoft-com:office:smarttags" w:element="place">
                          <w:r>
                            <w:rPr>
                              <w:smallCaps/>
                              <w:sz w:val="16"/>
                            </w:rPr>
                            <w:t>Sacramento</w:t>
                          </w:r>
                        </w:smartTag>
                      </w:smartTag>
                      <w:r>
                        <w:rPr>
                          <w:smallCaps/>
                          <w:sz w:val="16"/>
                        </w:rPr>
                        <w:t>,</w:t>
                      </w:r>
                    </w:p>
                    <w:p w:rsidR="00FF4892" w:rsidRDefault="00FF4892" w:rsidP="00925763">
                      <w:pPr>
                        <w:spacing w:after="20"/>
                        <w:jc w:val="right"/>
                        <w:rPr>
                          <w:smallCaps/>
                          <w:sz w:val="16"/>
                        </w:rPr>
                      </w:pPr>
                      <w:smartTag w:uri="urn:schemas-microsoft-com:office:smarttags" w:element="State">
                        <w:smartTag w:uri="urn:schemas-microsoft-com:office:smarttags" w:element="place">
                          <w:r>
                            <w:rPr>
                              <w:smallCaps/>
                              <w:sz w:val="16"/>
                            </w:rPr>
                            <w:t>California</w:t>
                          </w:r>
                        </w:smartTag>
                      </w:smartTag>
                      <w:r>
                        <w:rPr>
                          <w:smallCaps/>
                          <w:sz w:val="16"/>
                        </w:rPr>
                        <w:t xml:space="preserve">  95814</w:t>
                      </w:r>
                    </w:p>
                    <w:p w:rsidR="00FF4892" w:rsidRPr="00925763" w:rsidRDefault="00FF4892" w:rsidP="00925763">
                      <w:pPr>
                        <w:spacing w:after="20"/>
                        <w:jc w:val="right"/>
                        <w:rPr>
                          <w:smallCaps/>
                          <w:sz w:val="16"/>
                          <w:lang w:val="fr-FR"/>
                        </w:rPr>
                      </w:pPr>
                      <w:r>
                        <w:rPr>
                          <w:smallCaps/>
                          <w:sz w:val="16"/>
                          <w:lang w:val="fr-FR"/>
                        </w:rPr>
                        <w:t>916-444-6816</w:t>
                      </w:r>
                    </w:p>
                    <w:p w:rsidR="00FF4892" w:rsidRPr="00925763" w:rsidRDefault="00FF4892" w:rsidP="00925763">
                      <w:pPr>
                        <w:spacing w:after="20"/>
                        <w:jc w:val="right"/>
                        <w:rPr>
                          <w:smallCaps/>
                          <w:sz w:val="16"/>
                          <w:lang w:val="fr-FR"/>
                        </w:rPr>
                      </w:pPr>
                      <w:r w:rsidRPr="00925763">
                        <w:rPr>
                          <w:smallCaps/>
                          <w:sz w:val="16"/>
                          <w:lang w:val="fr-FR"/>
                        </w:rPr>
                        <w:t xml:space="preserve">fax    </w:t>
                      </w:r>
                      <w:r>
                        <w:rPr>
                          <w:smallCaps/>
                          <w:sz w:val="16"/>
                          <w:lang w:val="fr-FR"/>
                        </w:rPr>
                        <w:t>916-444-8077</w:t>
                      </w:r>
                    </w:p>
                    <w:p w:rsidR="00FF4892" w:rsidRPr="00925763" w:rsidRDefault="00FF4892" w:rsidP="00925763">
                      <w:pPr>
                        <w:spacing w:after="20"/>
                        <w:jc w:val="right"/>
                        <w:rPr>
                          <w:smallCaps/>
                          <w:sz w:val="16"/>
                          <w:lang w:val="fr-FR"/>
                        </w:rPr>
                      </w:pPr>
                      <w:r w:rsidRPr="00925763">
                        <w:rPr>
                          <w:smallCaps/>
                          <w:sz w:val="16"/>
                          <w:lang w:val="fr-FR"/>
                        </w:rPr>
                        <w:t>wsspc@wsspc.org</w:t>
                      </w:r>
                    </w:p>
                    <w:p w:rsidR="00FF4892" w:rsidRPr="00925763" w:rsidRDefault="00FF4892" w:rsidP="00925763">
                      <w:pPr>
                        <w:spacing w:after="20"/>
                        <w:jc w:val="right"/>
                        <w:rPr>
                          <w:lang w:val="fr-FR"/>
                        </w:rPr>
                      </w:pPr>
                      <w:r w:rsidRPr="00925763">
                        <w:rPr>
                          <w:smallCaps/>
                          <w:sz w:val="16"/>
                          <w:lang w:val="fr-FR"/>
                        </w:rPr>
                        <w:t>http://www.wsspc.org</w:t>
                      </w:r>
                    </w:p>
                  </w:txbxContent>
                </v:textbox>
                <w10:wrap anchory="page"/>
                <w10:anchorlock/>
              </v:shape>
            </w:pict>
          </mc:Fallback>
        </mc:AlternateContent>
      </w:r>
    </w:p>
    <w:p w:rsidR="00194520" w:rsidRDefault="00BB61E1" w:rsidP="00194520">
      <w:pPr>
        <w:widowControl w:val="0"/>
        <w:rPr>
          <w:sz w:val="23"/>
          <w:szCs w:val="23"/>
        </w:rPr>
      </w:pPr>
      <w:r w:rsidRPr="00BB61E1">
        <w:rPr>
          <w:b/>
          <w:szCs w:val="24"/>
        </w:rPr>
        <w:t xml:space="preserve">Sacramento - </w:t>
      </w:r>
      <w:r>
        <w:t>The Western States Seismic Policy Council (WSSPC) Board of</w:t>
      </w:r>
      <w:r>
        <w:rPr>
          <w:b/>
        </w:rPr>
        <w:t xml:space="preserve"> </w:t>
      </w:r>
      <w:r>
        <w:t xml:space="preserve">Directors is pleased to announce </w:t>
      </w:r>
      <w:r w:rsidR="00194520">
        <w:rPr>
          <w:sz w:val="23"/>
          <w:szCs w:val="23"/>
        </w:rPr>
        <w:t xml:space="preserve">its 2019 award winners! Each category </w:t>
      </w:r>
      <w:bookmarkStart w:id="0" w:name="_GoBack"/>
      <w:bookmarkEnd w:id="0"/>
      <w:r w:rsidR="00194520">
        <w:rPr>
          <w:sz w:val="23"/>
          <w:szCs w:val="23"/>
        </w:rPr>
        <w:t>acknowledged is listed below:</w:t>
      </w:r>
    </w:p>
    <w:p w:rsidR="006E7061" w:rsidRDefault="006E7061" w:rsidP="006E7061"/>
    <w:p w:rsidR="006E7061" w:rsidRPr="006E7061" w:rsidRDefault="00FC54A2" w:rsidP="006E7061">
      <w:pPr>
        <w:rPr>
          <w:sz w:val="23"/>
          <w:szCs w:val="23"/>
        </w:rPr>
      </w:pPr>
      <w:r>
        <w:rPr>
          <w:noProof/>
          <w:sz w:val="23"/>
          <w:szCs w:val="23"/>
          <w:shd w:val="clear" w:color="auto" w:fill="FFFFFF"/>
        </w:rPr>
        <w:drawing>
          <wp:anchor distT="0" distB="0" distL="114300" distR="114300" simplePos="0" relativeHeight="251659264" behindDoc="0" locked="0" layoutInCell="1" allowOverlap="1">
            <wp:simplePos x="0" y="0"/>
            <wp:positionH relativeFrom="margin">
              <wp:align>left</wp:align>
            </wp:positionH>
            <wp:positionV relativeFrom="paragraph">
              <wp:posOffset>248920</wp:posOffset>
            </wp:positionV>
            <wp:extent cx="2333625" cy="2249805"/>
            <wp:effectExtent l="0" t="0" r="0" b="0"/>
            <wp:wrapThrough wrapText="bothSides">
              <wp:wrapPolygon edited="0">
                <wp:start x="0" y="0"/>
                <wp:lineTo x="0" y="21399"/>
                <wp:lineTo x="21336" y="21399"/>
                <wp:lineTo x="2133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ura kel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592" cy="2271097"/>
                    </a:xfrm>
                    <a:prstGeom prst="rect">
                      <a:avLst/>
                    </a:prstGeom>
                  </pic:spPr>
                </pic:pic>
              </a:graphicData>
            </a:graphic>
            <wp14:sizeRelH relativeFrom="page">
              <wp14:pctWidth>0</wp14:pctWidth>
            </wp14:sizeRelH>
            <wp14:sizeRelV relativeFrom="page">
              <wp14:pctHeight>0</wp14:pctHeight>
            </wp14:sizeRelV>
          </wp:anchor>
        </w:drawing>
      </w:r>
      <w:r w:rsidR="00194520" w:rsidRPr="006E7061">
        <w:rPr>
          <w:i/>
          <w:iCs/>
          <w:sz w:val="23"/>
          <w:szCs w:val="23"/>
        </w:rPr>
        <w:t>WSSPC Lifetime Achievement Award</w:t>
      </w:r>
      <w:r w:rsidR="00194520" w:rsidRPr="006E7061">
        <w:rPr>
          <w:sz w:val="23"/>
          <w:szCs w:val="23"/>
        </w:rPr>
        <w:t xml:space="preserve">: Presented to </w:t>
      </w:r>
      <w:r w:rsidR="00194520" w:rsidRPr="006E7061">
        <w:rPr>
          <w:bCs/>
          <w:sz w:val="23"/>
          <w:szCs w:val="23"/>
        </w:rPr>
        <w:t>Laura Kelly</w:t>
      </w:r>
      <w:r w:rsidR="00194520" w:rsidRPr="006E7061">
        <w:rPr>
          <w:sz w:val="23"/>
          <w:szCs w:val="23"/>
        </w:rPr>
        <w:t xml:space="preserve"> for </w:t>
      </w:r>
      <w:r w:rsidR="00194520" w:rsidRPr="006E7061">
        <w:rPr>
          <w:sz w:val="23"/>
          <w:szCs w:val="23"/>
          <w:shd w:val="clear" w:color="auto" w:fill="FFFFFF"/>
        </w:rPr>
        <w:t xml:space="preserve">Dedication and Leadership in Earthquake Risk Reduction. </w:t>
      </w:r>
      <w:r w:rsidR="006E7061" w:rsidRPr="006E7061">
        <w:rPr>
          <w:sz w:val="23"/>
          <w:szCs w:val="23"/>
        </w:rPr>
        <w:t xml:space="preserve">Laura Kelly, Vice-Chair of the Alaska Seismic Hazards Safety Commission, has served for over eighteen years as a leader in earthquake engineering and risk reduction policy for Alaska’s Schools. </w:t>
      </w:r>
      <w:r w:rsidR="006E7061" w:rsidRPr="006E7061">
        <w:rPr>
          <w:color w:val="000000"/>
          <w:sz w:val="23"/>
          <w:szCs w:val="23"/>
        </w:rPr>
        <w:t>Over the last 18 years,</w:t>
      </w:r>
      <w:r w:rsidR="006E7061" w:rsidRPr="006E7061">
        <w:rPr>
          <w:sz w:val="23"/>
          <w:szCs w:val="23"/>
        </w:rPr>
        <w:t xml:space="preserve"> </w:t>
      </w:r>
      <w:r w:rsidR="006E7061" w:rsidRPr="006E7061">
        <w:rPr>
          <w:color w:val="000000"/>
          <w:sz w:val="23"/>
          <w:szCs w:val="23"/>
        </w:rPr>
        <w:t xml:space="preserve">Laura has been a driving force behind the establishment of the Rapid Visual Screenings (RVS) for Alaska’s schools. She began tirelessly supporting this effort in 2001 when the United States Coast Guard Base Kodiak approved and funded her recommended Hazard Identification Projects for critical USCG facilities. </w:t>
      </w:r>
    </w:p>
    <w:p w:rsidR="00FC54A2" w:rsidRDefault="00FC54A2" w:rsidP="006E7061">
      <w:pPr>
        <w:rPr>
          <w:color w:val="000000"/>
          <w:sz w:val="23"/>
          <w:szCs w:val="23"/>
        </w:rPr>
      </w:pPr>
    </w:p>
    <w:p w:rsidR="006E7061" w:rsidRPr="006E7061" w:rsidRDefault="006E7061" w:rsidP="006E7061">
      <w:pPr>
        <w:rPr>
          <w:color w:val="000000"/>
          <w:sz w:val="23"/>
          <w:szCs w:val="23"/>
        </w:rPr>
      </w:pPr>
      <w:r w:rsidRPr="006E7061">
        <w:rPr>
          <w:color w:val="000000"/>
          <w:sz w:val="23"/>
          <w:szCs w:val="23"/>
        </w:rPr>
        <w:t>Ms. Kelly is a passionate, dedicated proponent of seismic mitigation and risk reduction.  Equally commendable is the leadership role she has taken on the Alaska Seismic Hazards Safety Commission and her work concerning seismic safety for Alaska schools.</w:t>
      </w:r>
      <w:r w:rsidRPr="006E7061">
        <w:rPr>
          <w:sz w:val="23"/>
          <w:szCs w:val="23"/>
        </w:rPr>
        <w:t xml:space="preserve"> </w:t>
      </w:r>
      <w:r w:rsidRPr="006E7061">
        <w:rPr>
          <w:color w:val="000000"/>
          <w:sz w:val="23"/>
          <w:szCs w:val="23"/>
        </w:rPr>
        <w:t>The Alaska Seismic Hazard Safety Commission recommends goals and priorities for seismic risk mitigation to public and private sectors entities. The Commission also recommends risk mitigation policy to the governor and legislature to reduce the state's vulnerability to earthquakes.</w:t>
      </w:r>
    </w:p>
    <w:p w:rsidR="006E7061" w:rsidRPr="006E7061" w:rsidRDefault="006E7061" w:rsidP="006E7061">
      <w:pPr>
        <w:rPr>
          <w:color w:val="000000"/>
          <w:sz w:val="23"/>
          <w:szCs w:val="23"/>
        </w:rPr>
      </w:pPr>
      <w:r w:rsidRPr="006E7061">
        <w:rPr>
          <w:color w:val="000000"/>
          <w:sz w:val="23"/>
          <w:szCs w:val="23"/>
        </w:rPr>
        <w:t xml:space="preserve">In 2009, Laura Kelly received the USCG Engineer of the Year award which includes recognition for seismic vulnerability studies. Her 3-D computer mapping, and seismic vulnerability study work are two examples of how she improved the Coast Guard base by highlighting and prioritizing the mitigation of at-risk shore infrastructure. </w:t>
      </w:r>
    </w:p>
    <w:p w:rsidR="006E7061" w:rsidRPr="006E7061" w:rsidRDefault="006E7061" w:rsidP="006E7061">
      <w:pPr>
        <w:rPr>
          <w:color w:val="000000"/>
          <w:sz w:val="23"/>
          <w:szCs w:val="23"/>
        </w:rPr>
      </w:pPr>
      <w:r w:rsidRPr="006E7061">
        <w:rPr>
          <w:color w:val="000000"/>
          <w:sz w:val="23"/>
          <w:szCs w:val="23"/>
        </w:rPr>
        <w:t>She has provided input to testimony for legislators, advocating for seismic safety through training, effective building codes, seismic design review, on-site construction inspection and education.</w:t>
      </w:r>
    </w:p>
    <w:p w:rsidR="006E7061" w:rsidRPr="006E7061" w:rsidRDefault="006E7061" w:rsidP="006E7061">
      <w:pPr>
        <w:rPr>
          <w:sz w:val="23"/>
          <w:szCs w:val="23"/>
        </w:rPr>
      </w:pPr>
      <w:r w:rsidRPr="006E7061">
        <w:rPr>
          <w:color w:val="000000"/>
          <w:sz w:val="23"/>
          <w:szCs w:val="23"/>
        </w:rPr>
        <w:t>In addition to serving the Alaska Seismic Hazards Safety Commission, her long-time career as a professional engineer, much of it in the area of safety, Laura Kelly has worked with the Alaska chapter of the Earthquake Engineering Research Institute (EERI) evaluating seismic risks for many of Alaska’s schools.</w:t>
      </w:r>
    </w:p>
    <w:p w:rsidR="006E7061" w:rsidRDefault="006E7061" w:rsidP="006E7061">
      <w:pPr>
        <w:widowControl w:val="0"/>
        <w:rPr>
          <w:i/>
        </w:rPr>
      </w:pPr>
    </w:p>
    <w:p w:rsidR="006E7061" w:rsidRPr="006940F2" w:rsidRDefault="006E7061" w:rsidP="006E7061">
      <w:pPr>
        <w:widowControl w:val="0"/>
        <w:rPr>
          <w:sz w:val="23"/>
          <w:szCs w:val="23"/>
        </w:rPr>
      </w:pPr>
      <w:r>
        <w:rPr>
          <w:i/>
        </w:rPr>
        <w:lastRenderedPageBreak/>
        <w:t xml:space="preserve">Overall Award in Mitigation Efforts: </w:t>
      </w:r>
      <w:r>
        <w:rPr>
          <w:sz w:val="23"/>
          <w:szCs w:val="23"/>
        </w:rPr>
        <w:t>Presented to the Utah Division of Emergency Management for “</w:t>
      </w:r>
      <w:r w:rsidRPr="006940F2">
        <w:rPr>
          <w:bCs/>
          <w:sz w:val="23"/>
          <w:szCs w:val="23"/>
        </w:rPr>
        <w:t>Fix the Bricks</w:t>
      </w:r>
      <w:r>
        <w:rPr>
          <w:bCs/>
          <w:sz w:val="23"/>
          <w:szCs w:val="23"/>
        </w:rPr>
        <w:t>.</w:t>
      </w:r>
      <w:r>
        <w:rPr>
          <w:sz w:val="23"/>
          <w:szCs w:val="23"/>
        </w:rPr>
        <w:t xml:space="preserve">” Salt Lake City’s Fix the Bricks is a life safety program focused on mitigating the collapse risk of unreinforced masonry buildings (URMs). There are 31,892 residential URM’s in Salt Lake City which pose a significant threat to residents during an earthquake. URMs are expected to account for 90% of the 7,400 – 9,000 serious injuries and 2,000 – 2,500 deaths when an earthquake occurs along the Wasatch Fault. Fix the Bricks plans to reduce the number of deaths, injured, and trapped after the earthquake by facilitating seismic improvements for its residents. </w:t>
      </w:r>
    </w:p>
    <w:p w:rsidR="006E7061" w:rsidRDefault="006E7061" w:rsidP="006E7061">
      <w:pPr>
        <w:rPr>
          <w:i/>
        </w:rPr>
      </w:pPr>
    </w:p>
    <w:p w:rsidR="006E7061" w:rsidRPr="006E7061" w:rsidRDefault="006E7061" w:rsidP="006E7061">
      <w:pPr>
        <w:widowControl w:val="0"/>
        <w:rPr>
          <w:sz w:val="23"/>
          <w:szCs w:val="23"/>
        </w:rPr>
      </w:pPr>
      <w:r>
        <w:rPr>
          <w:i/>
        </w:rPr>
        <w:t>Educational Outreach Efforts:</w:t>
      </w:r>
      <w:r w:rsidRPr="006940F2">
        <w:rPr>
          <w:sz w:val="23"/>
          <w:szCs w:val="23"/>
        </w:rPr>
        <w:t xml:space="preserve"> </w:t>
      </w:r>
      <w:r>
        <w:rPr>
          <w:sz w:val="23"/>
          <w:szCs w:val="23"/>
        </w:rPr>
        <w:t>Presented to the Washington Emergency Management D</w:t>
      </w:r>
      <w:r w:rsidRPr="006940F2">
        <w:rPr>
          <w:sz w:val="23"/>
          <w:szCs w:val="23"/>
        </w:rPr>
        <w:t xml:space="preserve">ivision for </w:t>
      </w:r>
      <w:r w:rsidRPr="006940F2">
        <w:rPr>
          <w:bCs/>
          <w:sz w:val="23"/>
          <w:szCs w:val="23"/>
        </w:rPr>
        <w:t>Be Tsunami Siren &amp; Evacuation Map Aware</w:t>
      </w:r>
      <w:r>
        <w:rPr>
          <w:sz w:val="23"/>
          <w:szCs w:val="23"/>
        </w:rPr>
        <w:t xml:space="preserve">. Be Tsunami Siren &amp; Evacuation Map Aware designed an advertising campaign targeting their coastal populations, encouraging them to walk their tsunami evacuation routes and understand the role of tsunami sirens. The themes are: “Are you in the zone?” and “Don’t wait for the siren to go off.”  They did this after seeing uncertainty from the population of what to do in the face of a potential tsunami originating off the coast of Alaska </w:t>
      </w:r>
      <w:r w:rsidRPr="006E7061">
        <w:rPr>
          <w:sz w:val="23"/>
          <w:szCs w:val="23"/>
        </w:rPr>
        <w:t xml:space="preserve">in January 2018. Additionally, local emergency managers requested assistance in spreading hazard awareness messages during a tsunami siren test in October. </w:t>
      </w:r>
    </w:p>
    <w:p w:rsidR="00194520" w:rsidRPr="006E7061" w:rsidRDefault="00194520" w:rsidP="006E7061">
      <w:pPr>
        <w:pStyle w:val="NormalWeb"/>
        <w:spacing w:before="0" w:beforeAutospacing="0" w:after="0" w:afterAutospacing="0"/>
        <w:rPr>
          <w:sz w:val="23"/>
          <w:szCs w:val="23"/>
        </w:rPr>
      </w:pPr>
      <w:r w:rsidRPr="006E7061">
        <w:rPr>
          <w:sz w:val="23"/>
          <w:szCs w:val="23"/>
        </w:rPr>
        <w:t> </w:t>
      </w:r>
    </w:p>
    <w:p w:rsidR="00E325E2" w:rsidRPr="006E7061" w:rsidRDefault="00E325E2" w:rsidP="00E325E2">
      <w:pPr>
        <w:spacing w:line="249" w:lineRule="auto"/>
        <w:ind w:left="60" w:right="80"/>
        <w:rPr>
          <w:sz w:val="23"/>
          <w:szCs w:val="23"/>
        </w:rPr>
      </w:pPr>
      <w:r w:rsidRPr="006E7061">
        <w:rPr>
          <w:sz w:val="23"/>
          <w:szCs w:val="23"/>
        </w:rPr>
        <w:t xml:space="preserve">The Awards will be presented at the 2019 Western States Seismic Policy Council Annual Meeting held at The Marriott University Park in Salt Lake City, Utah, at an Awards Lunch on April 26, 2019. Summaries of the 2019 winning programs and projects are posted on the Western States Seismic Policy Council’s website at </w:t>
      </w:r>
      <w:r w:rsidRPr="006E7061">
        <w:rPr>
          <w:i/>
          <w:sz w:val="23"/>
          <w:szCs w:val="23"/>
        </w:rPr>
        <w:t>www.wsspc.org</w:t>
      </w:r>
      <w:r w:rsidRPr="006E7061">
        <w:rPr>
          <w:sz w:val="23"/>
          <w:szCs w:val="23"/>
        </w:rPr>
        <w:t>.</w:t>
      </w:r>
    </w:p>
    <w:p w:rsidR="00E325E2" w:rsidRPr="006E7061" w:rsidRDefault="00E325E2" w:rsidP="00E325E2">
      <w:pPr>
        <w:spacing w:line="14" w:lineRule="exact"/>
        <w:rPr>
          <w:sz w:val="23"/>
          <w:szCs w:val="23"/>
        </w:rPr>
      </w:pPr>
    </w:p>
    <w:p w:rsidR="00E325E2" w:rsidRPr="006E7061" w:rsidRDefault="00E325E2" w:rsidP="00E325E2">
      <w:pPr>
        <w:spacing w:line="236" w:lineRule="auto"/>
        <w:ind w:left="60" w:right="480"/>
        <w:rPr>
          <w:sz w:val="23"/>
          <w:szCs w:val="23"/>
        </w:rPr>
      </w:pPr>
    </w:p>
    <w:p w:rsidR="00E325E2" w:rsidRPr="006E7061" w:rsidRDefault="006E7061" w:rsidP="00E325E2">
      <w:pPr>
        <w:spacing w:line="236" w:lineRule="auto"/>
        <w:ind w:left="60" w:right="480"/>
        <w:rPr>
          <w:sz w:val="23"/>
          <w:szCs w:val="23"/>
        </w:rPr>
      </w:pPr>
      <w:r>
        <w:rPr>
          <w:sz w:val="23"/>
          <w:szCs w:val="23"/>
        </w:rPr>
        <w:t>The WSSPC</w:t>
      </w:r>
      <w:r w:rsidR="00E9213D" w:rsidRPr="006E7061">
        <w:rPr>
          <w:sz w:val="23"/>
          <w:szCs w:val="23"/>
        </w:rPr>
        <w:t xml:space="preserve"> </w:t>
      </w:r>
      <w:r w:rsidR="00E9213D" w:rsidRPr="006E7061">
        <w:rPr>
          <w:i/>
          <w:sz w:val="23"/>
          <w:szCs w:val="23"/>
        </w:rPr>
        <w:t xml:space="preserve">Lifetime Achievement Award </w:t>
      </w:r>
      <w:r>
        <w:rPr>
          <w:sz w:val="23"/>
          <w:szCs w:val="23"/>
        </w:rPr>
        <w:t xml:space="preserve">and </w:t>
      </w:r>
      <w:r w:rsidRPr="006E7061">
        <w:rPr>
          <w:i/>
          <w:sz w:val="23"/>
          <w:szCs w:val="23"/>
        </w:rPr>
        <w:t>Awards in Excellence</w:t>
      </w:r>
      <w:r w:rsidRPr="006E7061">
        <w:rPr>
          <w:sz w:val="23"/>
          <w:szCs w:val="23"/>
        </w:rPr>
        <w:t xml:space="preserve"> </w:t>
      </w:r>
      <w:r>
        <w:rPr>
          <w:sz w:val="23"/>
          <w:szCs w:val="23"/>
        </w:rPr>
        <w:t>p</w:t>
      </w:r>
      <w:r w:rsidR="00E325E2" w:rsidRPr="006E7061">
        <w:rPr>
          <w:sz w:val="23"/>
          <w:szCs w:val="23"/>
        </w:rPr>
        <w:t>rogram</w:t>
      </w:r>
      <w:r w:rsidR="00E9213D" w:rsidRPr="006E7061">
        <w:rPr>
          <w:sz w:val="23"/>
          <w:szCs w:val="23"/>
        </w:rPr>
        <w:t>s</w:t>
      </w:r>
      <w:r w:rsidR="00E325E2" w:rsidRPr="006E7061">
        <w:rPr>
          <w:sz w:val="23"/>
          <w:szCs w:val="23"/>
        </w:rPr>
        <w:t xml:space="preserve"> was started in 1996 to recognize achievement in different areas of earthquake mitigation, preparedness and response.</w:t>
      </w:r>
    </w:p>
    <w:p w:rsidR="00E325E2" w:rsidRPr="006E7061" w:rsidRDefault="00E325E2" w:rsidP="00993A0C">
      <w:pPr>
        <w:jc w:val="both"/>
        <w:rPr>
          <w:sz w:val="23"/>
          <w:szCs w:val="23"/>
        </w:rPr>
      </w:pPr>
    </w:p>
    <w:p w:rsidR="00F45F1F" w:rsidRPr="006E7061" w:rsidRDefault="00F45F1F" w:rsidP="00993A0C">
      <w:pPr>
        <w:jc w:val="both"/>
        <w:rPr>
          <w:sz w:val="23"/>
          <w:szCs w:val="23"/>
        </w:rPr>
      </w:pPr>
    </w:p>
    <w:p w:rsidR="00F45F1F" w:rsidRPr="006E7061" w:rsidRDefault="00F45F1F" w:rsidP="00993A0C">
      <w:pPr>
        <w:jc w:val="both"/>
        <w:rPr>
          <w:sz w:val="23"/>
          <w:szCs w:val="23"/>
        </w:rPr>
      </w:pPr>
    </w:p>
    <w:p w:rsidR="00993A0C" w:rsidRPr="006E7061" w:rsidRDefault="00993A0C" w:rsidP="00993A0C">
      <w:pPr>
        <w:rPr>
          <w:sz w:val="23"/>
          <w:szCs w:val="23"/>
        </w:rPr>
      </w:pPr>
    </w:p>
    <w:p w:rsidR="00993A0C" w:rsidRPr="00F45F1F" w:rsidRDefault="00993A0C" w:rsidP="00993A0C">
      <w:pPr>
        <w:rPr>
          <w:szCs w:val="24"/>
        </w:rPr>
      </w:pPr>
    </w:p>
    <w:p w:rsidR="00993A0C" w:rsidRPr="00F45F1F" w:rsidRDefault="00993A0C" w:rsidP="00993A0C">
      <w:pPr>
        <w:jc w:val="both"/>
        <w:rPr>
          <w:szCs w:val="24"/>
        </w:rPr>
      </w:pPr>
    </w:p>
    <w:p w:rsidR="00212BA7" w:rsidRPr="00F45F1F" w:rsidRDefault="00212BA7">
      <w:pPr>
        <w:rPr>
          <w:szCs w:val="24"/>
        </w:rPr>
      </w:pPr>
    </w:p>
    <w:sectPr w:rsidR="00212BA7" w:rsidRPr="00F45F1F" w:rsidSect="006650C9">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720" w:left="32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1A2" w:rsidRDefault="000D51A2">
      <w:r>
        <w:separator/>
      </w:r>
    </w:p>
  </w:endnote>
  <w:endnote w:type="continuationSeparator" w:id="0">
    <w:p w:rsidR="000D51A2" w:rsidRDefault="000D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03" w:rsidRDefault="00061D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892" w:rsidRDefault="00FF48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03" w:rsidRDefault="00061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1A2" w:rsidRDefault="000D51A2">
      <w:r>
        <w:separator/>
      </w:r>
    </w:p>
  </w:footnote>
  <w:footnote w:type="continuationSeparator" w:id="0">
    <w:p w:rsidR="000D51A2" w:rsidRDefault="000D5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03" w:rsidRDefault="00061D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03" w:rsidRDefault="00061D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03" w:rsidRDefault="00061D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38D1"/>
    <w:multiLevelType w:val="multilevel"/>
    <w:tmpl w:val="E85A6CFE"/>
    <w:lvl w:ilvl="0">
      <w:start w:val="1"/>
      <w:numFmt w:val="decimal"/>
      <w:pStyle w:val="PfxNumberedList"/>
      <w:lvlText w:val="%1."/>
      <w:lvlJc w:val="left"/>
      <w:pPr>
        <w:tabs>
          <w:tab w:val="num" w:pos="360"/>
        </w:tabs>
        <w:ind w:left="360" w:hanging="360"/>
      </w:pPr>
      <w:rPr>
        <w:rFonts w:ascii="Times New Roman" w:hAnsi="Times New Roman" w:hint="default"/>
        <w:b w:val="0"/>
        <w:bCs w:val="0"/>
        <w:i w:val="0"/>
        <w:iCs w:val="0"/>
        <w:caps w:val="0"/>
        <w:smallCaps w:val="0"/>
        <w:strike w:val="0"/>
        <w:dstrike w:val="0"/>
        <w:vanish w:val="0"/>
        <w:color w:val="000000"/>
        <w:spacing w:val="0"/>
        <w:kern w:val="0"/>
        <w:position w:val="0"/>
        <w:sz w:val="20"/>
        <w:u w:val="none"/>
        <w:vertAlign w:val="baseline"/>
        <w:em w:val="none"/>
      </w:rPr>
    </w:lvl>
    <w:lvl w:ilvl="1">
      <w:start w:val="1"/>
      <w:numFmt w:val="lowerLetter"/>
      <w:lvlText w:val="%2."/>
      <w:lvlJc w:val="left"/>
      <w:pPr>
        <w:tabs>
          <w:tab w:val="num" w:pos="720"/>
        </w:tabs>
        <w:ind w:left="720" w:hanging="360"/>
      </w:pPr>
      <w:rPr>
        <w:rFonts w:ascii="Times New Roman" w:hAnsi="Times New Roman" w:hint="default"/>
        <w:sz w:val="20"/>
      </w:rPr>
    </w:lvl>
    <w:lvl w:ilvl="2">
      <w:start w:val="1"/>
      <w:numFmt w:val="decimal"/>
      <w:lvlText w:val="(%3)"/>
      <w:lvlJc w:val="right"/>
      <w:pPr>
        <w:tabs>
          <w:tab w:val="num" w:pos="1152"/>
        </w:tabs>
        <w:ind w:left="1152" w:hanging="216"/>
      </w:pPr>
      <w:rPr>
        <w:rFonts w:ascii="Times New Roman" w:hAnsi="Times New Roman" w:hint="default"/>
        <w:sz w:val="20"/>
      </w:rPr>
    </w:lvl>
    <w:lvl w:ilvl="3">
      <w:start w:val="1"/>
      <w:numFmt w:val="lowerLetter"/>
      <w:lvlText w:val="(%4)"/>
      <w:lvlJc w:val="left"/>
      <w:pPr>
        <w:tabs>
          <w:tab w:val="num" w:pos="1584"/>
        </w:tabs>
        <w:ind w:left="1584" w:hanging="432"/>
      </w:pPr>
      <w:rPr>
        <w:rFonts w:hint="default"/>
      </w:rPr>
    </w:lvl>
    <w:lvl w:ilvl="4">
      <w:start w:val="1"/>
      <w:numFmt w:val="lowerRoman"/>
      <w:lvlText w:val="%5."/>
      <w:lvlJc w:val="left"/>
      <w:pPr>
        <w:tabs>
          <w:tab w:val="num" w:pos="1944"/>
        </w:tabs>
        <w:ind w:left="1944" w:hanging="288"/>
      </w:pPr>
      <w:rPr>
        <w:rFonts w:ascii="Times New Roman" w:hAnsi="Times New Roman" w:hint="default"/>
        <w:sz w:val="20"/>
      </w:rPr>
    </w:lvl>
    <w:lvl w:ilvl="5">
      <w:start w:val="1"/>
      <w:numFmt w:val="bullet"/>
      <w:lvlText w:val=""/>
      <w:lvlJc w:val="left"/>
      <w:pPr>
        <w:tabs>
          <w:tab w:val="num" w:pos="2448"/>
        </w:tabs>
        <w:ind w:left="2448" w:hanging="288"/>
      </w:pPr>
      <w:rPr>
        <w:rFonts w:ascii="Symbol" w:hAnsi="Symbol" w:hint="default"/>
        <w:sz w:val="20"/>
      </w:rPr>
    </w:lvl>
    <w:lvl w:ilvl="6">
      <w:start w:val="1"/>
      <w:numFmt w:val="bullet"/>
      <w:lvlText w:val=""/>
      <w:lvlJc w:val="left"/>
      <w:pPr>
        <w:tabs>
          <w:tab w:val="num" w:pos="3384"/>
        </w:tabs>
        <w:ind w:left="3384" w:hanging="504"/>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180"/>
      </w:pPr>
      <w:rPr>
        <w:rFonts w:ascii="Symbol" w:hAnsi="Symbol" w:hint="default"/>
        <w:sz w:val="20"/>
      </w:rPr>
    </w:lvl>
  </w:abstractNum>
  <w:abstractNum w:abstractNumId="1" w15:restartNumberingAfterBreak="0">
    <w:nsid w:val="140771D1"/>
    <w:multiLevelType w:val="hybridMultilevel"/>
    <w:tmpl w:val="7CA6679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D135D0B"/>
    <w:multiLevelType w:val="hybridMultilevel"/>
    <w:tmpl w:val="6EE6D944"/>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8822E5B2">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402C51"/>
    <w:multiLevelType w:val="hybridMultilevel"/>
    <w:tmpl w:val="0994AE56"/>
    <w:lvl w:ilvl="0" w:tplc="04090017">
      <w:start w:val="1"/>
      <w:numFmt w:val="lowerLetter"/>
      <w:lvlText w:val="%1)"/>
      <w:lvlJc w:val="left"/>
      <w:pPr>
        <w:tabs>
          <w:tab w:val="num" w:pos="720"/>
        </w:tabs>
        <w:ind w:left="720" w:hanging="360"/>
      </w:pPr>
    </w:lvl>
    <w:lvl w:ilvl="1" w:tplc="9B464270">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9350041"/>
    <w:multiLevelType w:val="hybridMultilevel"/>
    <w:tmpl w:val="D15E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313FF"/>
    <w:multiLevelType w:val="hybridMultilevel"/>
    <w:tmpl w:val="99365964"/>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8822E5B2">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11E"/>
    <w:rsid w:val="00056414"/>
    <w:rsid w:val="00061D03"/>
    <w:rsid w:val="0006743E"/>
    <w:rsid w:val="00082723"/>
    <w:rsid w:val="000C3455"/>
    <w:rsid w:val="000D51A2"/>
    <w:rsid w:val="00120899"/>
    <w:rsid w:val="001352C9"/>
    <w:rsid w:val="00171DE5"/>
    <w:rsid w:val="00194520"/>
    <w:rsid w:val="001C79D0"/>
    <w:rsid w:val="001D4BA4"/>
    <w:rsid w:val="00212BA7"/>
    <w:rsid w:val="00243FC6"/>
    <w:rsid w:val="00287F92"/>
    <w:rsid w:val="002F5BA4"/>
    <w:rsid w:val="002F5BAD"/>
    <w:rsid w:val="00324951"/>
    <w:rsid w:val="00332C2D"/>
    <w:rsid w:val="00350A14"/>
    <w:rsid w:val="00381B0A"/>
    <w:rsid w:val="003A6809"/>
    <w:rsid w:val="003C5259"/>
    <w:rsid w:val="003E1A95"/>
    <w:rsid w:val="00405B65"/>
    <w:rsid w:val="00411200"/>
    <w:rsid w:val="004352E5"/>
    <w:rsid w:val="0048458C"/>
    <w:rsid w:val="004C25F9"/>
    <w:rsid w:val="004E14BC"/>
    <w:rsid w:val="004F613E"/>
    <w:rsid w:val="00553065"/>
    <w:rsid w:val="00593962"/>
    <w:rsid w:val="005B4CB9"/>
    <w:rsid w:val="005C33E8"/>
    <w:rsid w:val="005D18F8"/>
    <w:rsid w:val="00601B93"/>
    <w:rsid w:val="0061242A"/>
    <w:rsid w:val="00617DA3"/>
    <w:rsid w:val="00660654"/>
    <w:rsid w:val="006650C9"/>
    <w:rsid w:val="00690875"/>
    <w:rsid w:val="006940F2"/>
    <w:rsid w:val="006D445B"/>
    <w:rsid w:val="006E7061"/>
    <w:rsid w:val="006E7842"/>
    <w:rsid w:val="00783D00"/>
    <w:rsid w:val="00785222"/>
    <w:rsid w:val="007C057D"/>
    <w:rsid w:val="007C2C34"/>
    <w:rsid w:val="007E2418"/>
    <w:rsid w:val="007F05C5"/>
    <w:rsid w:val="007F3B47"/>
    <w:rsid w:val="00805858"/>
    <w:rsid w:val="008264F2"/>
    <w:rsid w:val="008852FF"/>
    <w:rsid w:val="008C2A3E"/>
    <w:rsid w:val="008F2173"/>
    <w:rsid w:val="00912532"/>
    <w:rsid w:val="00925763"/>
    <w:rsid w:val="0098041E"/>
    <w:rsid w:val="00993A0C"/>
    <w:rsid w:val="009940B7"/>
    <w:rsid w:val="00996A37"/>
    <w:rsid w:val="00A01308"/>
    <w:rsid w:val="00A02AA9"/>
    <w:rsid w:val="00A067D8"/>
    <w:rsid w:val="00A95CEF"/>
    <w:rsid w:val="00AC4D4F"/>
    <w:rsid w:val="00B06FFF"/>
    <w:rsid w:val="00B24685"/>
    <w:rsid w:val="00B27068"/>
    <w:rsid w:val="00B6064E"/>
    <w:rsid w:val="00BA7649"/>
    <w:rsid w:val="00BB61E1"/>
    <w:rsid w:val="00BD5350"/>
    <w:rsid w:val="00BF2161"/>
    <w:rsid w:val="00C1248A"/>
    <w:rsid w:val="00C13CB5"/>
    <w:rsid w:val="00C30514"/>
    <w:rsid w:val="00C473F2"/>
    <w:rsid w:val="00C478A7"/>
    <w:rsid w:val="00C6480B"/>
    <w:rsid w:val="00C94259"/>
    <w:rsid w:val="00C97861"/>
    <w:rsid w:val="00CA0F2C"/>
    <w:rsid w:val="00CC0CB3"/>
    <w:rsid w:val="00D17F0E"/>
    <w:rsid w:val="00D97904"/>
    <w:rsid w:val="00DC45A1"/>
    <w:rsid w:val="00DF0A54"/>
    <w:rsid w:val="00DF4157"/>
    <w:rsid w:val="00E00C22"/>
    <w:rsid w:val="00E0221E"/>
    <w:rsid w:val="00E21328"/>
    <w:rsid w:val="00E325E2"/>
    <w:rsid w:val="00E765FC"/>
    <w:rsid w:val="00E9213D"/>
    <w:rsid w:val="00EF511E"/>
    <w:rsid w:val="00EF6079"/>
    <w:rsid w:val="00F12ED7"/>
    <w:rsid w:val="00F23B5A"/>
    <w:rsid w:val="00F45F1F"/>
    <w:rsid w:val="00F62E27"/>
    <w:rsid w:val="00FC54A2"/>
    <w:rsid w:val="00FC72B8"/>
    <w:rsid w:val="00FF4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D75FA7EA-2D89-427E-952A-5D062F9C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BodyText"/>
    <w:qFormat/>
    <w:pPr>
      <w:keepNext/>
      <w:keepLines/>
      <w:spacing w:after="220" w:line="200" w:lineRule="atLeast"/>
      <w:outlineLvl w:val="0"/>
    </w:pPr>
    <w:rPr>
      <w:rFonts w:ascii="Arial Black" w:hAnsi="Arial Black"/>
      <w:spacing w:val="-1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customStyle="1" w:styleId="MEMO">
    <w:name w:val="MEMO"/>
    <w:basedOn w:val="Normal"/>
    <w:pPr>
      <w:jc w:val="center"/>
    </w:pPr>
    <w:rPr>
      <w:rFonts w:ascii="Arial" w:hAnsi="Arial"/>
      <w:b/>
      <w:sz w:val="36"/>
    </w:rPr>
  </w:style>
  <w:style w:type="paragraph" w:customStyle="1" w:styleId="wsspc">
    <w:name w:val="wsspc"/>
    <w:basedOn w:val="MEMO"/>
    <w:pPr>
      <w:pBdr>
        <w:top w:val="single" w:sz="18" w:space="1" w:color="auto"/>
      </w:pBdr>
      <w:jc w:val="left"/>
    </w:pPr>
  </w:style>
  <w:style w:type="paragraph" w:customStyle="1" w:styleId="WfxFaxNum">
    <w:name w:val="WfxFaxNum"/>
    <w:basedOn w:val="Normal"/>
  </w:style>
  <w:style w:type="paragraph" w:customStyle="1" w:styleId="WfxTime">
    <w:name w:val="WfxTime"/>
    <w:basedOn w:val="Normal"/>
  </w:style>
  <w:style w:type="paragraph" w:customStyle="1" w:styleId="WfxDate">
    <w:name w:val="WfxDate"/>
    <w:basedOn w:val="Normal"/>
  </w:style>
  <w:style w:type="paragraph" w:customStyle="1" w:styleId="WfxRecipient">
    <w:name w:val="WfxRecipient"/>
    <w:basedOn w:val="Normal"/>
  </w:style>
  <w:style w:type="paragraph" w:customStyle="1" w:styleId="WfxCompany">
    <w:name w:val="WfxCompany"/>
    <w:basedOn w:val="Normal"/>
  </w:style>
  <w:style w:type="paragraph" w:customStyle="1" w:styleId="WfxSubject">
    <w:name w:val="WfxSubject"/>
    <w:basedOn w:val="Normal"/>
  </w:style>
  <w:style w:type="paragraph" w:customStyle="1" w:styleId="WfxKeyword">
    <w:name w:val="WfxKeyword"/>
    <w:basedOn w:val="Normal"/>
  </w:style>
  <w:style w:type="paragraph" w:customStyle="1" w:styleId="WfxBillCode">
    <w:name w:val="WfxBillCode"/>
    <w:basedOn w:val="Normal"/>
  </w:style>
  <w:style w:type="paragraph" w:styleId="BodyText">
    <w:name w:val="Body Text"/>
    <w:basedOn w:val="Normal"/>
    <w:rPr>
      <w:sz w:val="22"/>
    </w:rPr>
  </w:style>
  <w:style w:type="paragraph" w:customStyle="1" w:styleId="H2">
    <w:name w:val="H2"/>
    <w:basedOn w:val="Normal"/>
    <w:next w:val="Normal"/>
    <w:pPr>
      <w:keepNext/>
      <w:widowControl w:val="0"/>
      <w:spacing w:before="100" w:after="100"/>
      <w:outlineLvl w:val="2"/>
    </w:pPr>
    <w:rPr>
      <w:b/>
      <w:snapToGrid w:val="0"/>
      <w:sz w:val="36"/>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ompanyName">
    <w:name w:val="Company Name"/>
    <w:basedOn w:val="Normal"/>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spacing w:val="-15"/>
      <w:position w:val="-2"/>
      <w:sz w:val="32"/>
    </w:rPr>
  </w:style>
  <w:style w:type="paragraph" w:customStyle="1" w:styleId="DocumentLabel">
    <w:name w:val="Document Label"/>
    <w:basedOn w:val="Normal"/>
    <w:next w:val="Normal"/>
    <w:pPr>
      <w:keepNext/>
      <w:keepLines/>
      <w:spacing w:before="400" w:after="120" w:line="240" w:lineRule="atLeast"/>
      <w:ind w:left="-840"/>
    </w:pPr>
    <w:rPr>
      <w:rFonts w:ascii="Arial Black" w:hAnsi="Arial Black"/>
      <w:spacing w:val="-5"/>
      <w:kern w:val="28"/>
      <w:sz w:val="96"/>
    </w:rPr>
  </w:style>
  <w:style w:type="paragraph" w:styleId="MessageHeader">
    <w:name w:val="Message Header"/>
    <w:basedOn w:val="BodyText"/>
    <w:pPr>
      <w:keepLines/>
      <w:spacing w:after="120" w:line="180" w:lineRule="atLeast"/>
      <w:ind w:left="720" w:hanging="720"/>
    </w:pPr>
    <w:rPr>
      <w:rFonts w:ascii="Arial" w:hAnsi="Arial"/>
      <w:spacing w:val="-5"/>
      <w:sz w:val="20"/>
    </w:rPr>
  </w:style>
  <w:style w:type="paragraph" w:customStyle="1" w:styleId="MessageHeaderFirst">
    <w:name w:val="Message Header First"/>
    <w:basedOn w:val="MessageHeader"/>
    <w:next w:val="MessageHeader"/>
    <w:pPr>
      <w:spacing w:before="220"/>
    </w:pPr>
  </w:style>
  <w:style w:type="character" w:customStyle="1" w:styleId="MessageHeaderLabel">
    <w:name w:val="Message Header Label"/>
    <w:rPr>
      <w:rFonts w:ascii="Arial Black" w:hAnsi="Arial Black"/>
      <w:spacing w:val="-10"/>
      <w:sz w:val="18"/>
    </w:rPr>
  </w:style>
  <w:style w:type="paragraph" w:customStyle="1" w:styleId="MessageHeaderLast">
    <w:name w:val="Message Header Last"/>
    <w:basedOn w:val="MessageHeader"/>
    <w:next w:val="BodyText"/>
    <w:pPr>
      <w:pBdr>
        <w:bottom w:val="single" w:sz="6" w:space="15" w:color="auto"/>
      </w:pBdr>
      <w:spacing w:after="320"/>
    </w:pPr>
  </w:style>
  <w:style w:type="character" w:styleId="PageNumber">
    <w:name w:val="page number"/>
    <w:rPr>
      <w:sz w:val="18"/>
    </w:rPr>
  </w:style>
  <w:style w:type="character" w:styleId="Hyperlink">
    <w:name w:val="Hyperlink"/>
    <w:rsid w:val="00082723"/>
    <w:rPr>
      <w:color w:val="0000FF"/>
      <w:u w:val="single"/>
    </w:rPr>
  </w:style>
  <w:style w:type="paragraph" w:styleId="BalloonText">
    <w:name w:val="Balloon Text"/>
    <w:basedOn w:val="Normal"/>
    <w:semiHidden/>
    <w:rsid w:val="00FC72B8"/>
    <w:rPr>
      <w:rFonts w:ascii="Tahoma" w:hAnsi="Tahoma" w:cs="Tahoma"/>
      <w:sz w:val="16"/>
      <w:szCs w:val="16"/>
    </w:rPr>
  </w:style>
  <w:style w:type="paragraph" w:styleId="ListParagraph">
    <w:name w:val="List Paragraph"/>
    <w:basedOn w:val="Normal"/>
    <w:uiPriority w:val="34"/>
    <w:qFormat/>
    <w:rsid w:val="00381B0A"/>
    <w:pPr>
      <w:ind w:left="720"/>
      <w:contextualSpacing/>
    </w:pPr>
    <w:rPr>
      <w:rFonts w:ascii="Calibri" w:eastAsia="Calibri" w:hAnsi="Calibri"/>
      <w:sz w:val="22"/>
      <w:szCs w:val="22"/>
    </w:rPr>
  </w:style>
  <w:style w:type="paragraph" w:customStyle="1" w:styleId="PfxNumberedList">
    <w:name w:val="Pfx Numbered List"/>
    <w:basedOn w:val="Normal"/>
    <w:rsid w:val="00993A0C"/>
    <w:pPr>
      <w:numPr>
        <w:numId w:val="6"/>
      </w:numPr>
      <w:jc w:val="both"/>
    </w:pPr>
    <w:rPr>
      <w:rFonts w:cs="Arial"/>
      <w:sz w:val="20"/>
    </w:rPr>
  </w:style>
  <w:style w:type="character" w:customStyle="1" w:styleId="FooterChar">
    <w:name w:val="Footer Char"/>
    <w:link w:val="Footer"/>
    <w:uiPriority w:val="99"/>
    <w:rsid w:val="00993A0C"/>
    <w:rPr>
      <w:sz w:val="24"/>
    </w:rPr>
  </w:style>
  <w:style w:type="paragraph" w:styleId="NormalWeb">
    <w:name w:val="Normal (Web)"/>
    <w:basedOn w:val="Normal"/>
    <w:uiPriority w:val="99"/>
    <w:unhideWhenUsed/>
    <w:rsid w:val="006940F2"/>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1010329850">
      <w:bodyDiv w:val="1"/>
      <w:marLeft w:val="0"/>
      <w:marRight w:val="0"/>
      <w:marTop w:val="0"/>
      <w:marBottom w:val="0"/>
      <w:divBdr>
        <w:top w:val="none" w:sz="0" w:space="0" w:color="auto"/>
        <w:left w:val="none" w:sz="0" w:space="0" w:color="auto"/>
        <w:bottom w:val="none" w:sz="0" w:space="0" w:color="auto"/>
        <w:right w:val="none" w:sz="0" w:space="0" w:color="auto"/>
      </w:divBdr>
    </w:div>
    <w:div w:id="1028796773">
      <w:bodyDiv w:val="1"/>
      <w:marLeft w:val="0"/>
      <w:marRight w:val="0"/>
      <w:marTop w:val="0"/>
      <w:marBottom w:val="0"/>
      <w:divBdr>
        <w:top w:val="none" w:sz="0" w:space="0" w:color="auto"/>
        <w:left w:val="none" w:sz="0" w:space="0" w:color="auto"/>
        <w:bottom w:val="none" w:sz="0" w:space="0" w:color="auto"/>
        <w:right w:val="none" w:sz="0" w:space="0" w:color="auto"/>
      </w:divBdr>
    </w:div>
    <w:div w:id="1087117731">
      <w:bodyDiv w:val="1"/>
      <w:marLeft w:val="0"/>
      <w:marRight w:val="0"/>
      <w:marTop w:val="0"/>
      <w:marBottom w:val="0"/>
      <w:divBdr>
        <w:top w:val="none" w:sz="0" w:space="0" w:color="auto"/>
        <w:left w:val="none" w:sz="0" w:space="0" w:color="auto"/>
        <w:bottom w:val="none" w:sz="0" w:space="0" w:color="auto"/>
        <w:right w:val="none" w:sz="0" w:space="0" w:color="auto"/>
      </w:divBdr>
    </w:div>
    <w:div w:id="11813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teve%20Letterhead%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Steve Letterhead Memo.dot</Template>
  <TotalTime>71</TotalTime>
  <Pages>2</Pages>
  <Words>650</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May 21, 1998</vt:lpstr>
    </vt:vector>
  </TitlesOfParts>
  <Company>Western States Seismic Policy Council</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21, 1998</dc:title>
  <dc:creator>WSSPC</dc:creator>
  <cp:lastModifiedBy>Patricia Sutch</cp:lastModifiedBy>
  <cp:revision>9</cp:revision>
  <cp:lastPrinted>2019-02-04T19:11:00Z</cp:lastPrinted>
  <dcterms:created xsi:type="dcterms:W3CDTF">2019-01-29T22:03:00Z</dcterms:created>
  <dcterms:modified xsi:type="dcterms:W3CDTF">2019-02-06T17:39:00Z</dcterms:modified>
</cp:coreProperties>
</file>